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E422B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96F9EC4" w14:textId="70DD2AEF" w:rsidR="0050412E" w:rsidRDefault="0050412E" w:rsidP="00EA39AF">
      <w:pPr>
        <w:ind w:firstLine="4230"/>
        <w:rPr>
          <w:sz w:val="24"/>
          <w:szCs w:val="24"/>
        </w:rPr>
      </w:pPr>
      <w:r>
        <w:rPr>
          <w:sz w:val="24"/>
          <w:szCs w:val="24"/>
        </w:rPr>
        <w:t xml:space="preserve">7 de </w:t>
      </w:r>
      <w:proofErr w:type="spellStart"/>
      <w:r>
        <w:rPr>
          <w:sz w:val="24"/>
          <w:szCs w:val="24"/>
        </w:rPr>
        <w:t>febrero</w:t>
      </w:r>
      <w:proofErr w:type="spellEnd"/>
      <w:r w:rsidR="00326B25">
        <w:rPr>
          <w:sz w:val="24"/>
          <w:szCs w:val="24"/>
        </w:rPr>
        <w:t xml:space="preserve"> </w:t>
      </w:r>
      <w:r>
        <w:rPr>
          <w:sz w:val="24"/>
          <w:szCs w:val="24"/>
        </w:rPr>
        <w:t>de 2025</w:t>
      </w:r>
    </w:p>
    <w:p w14:paraId="1618EE7E" w14:textId="77777777" w:rsidR="0050412E" w:rsidRDefault="0050412E" w:rsidP="00B17CBF">
      <w:pPr>
        <w:rPr>
          <w:sz w:val="24"/>
          <w:szCs w:val="24"/>
        </w:rPr>
      </w:pPr>
    </w:p>
    <w:p w14:paraId="6CD6E0F7" w14:textId="77777777" w:rsidR="0050412E" w:rsidRDefault="0050412E" w:rsidP="0050412E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>Q</w:t>
      </w:r>
      <w:r w:rsidRPr="00A709C6">
        <w:rPr>
          <w:sz w:val="24"/>
          <w:szCs w:val="24"/>
          <w:lang w:val="es-CO"/>
        </w:rPr>
        <w:t>ueri</w:t>
      </w:r>
      <w:r>
        <w:rPr>
          <w:sz w:val="24"/>
          <w:szCs w:val="24"/>
          <w:lang w:val="es-CO"/>
        </w:rPr>
        <w:t>do</w:t>
      </w:r>
      <w:r w:rsidRPr="00A709C6">
        <w:rPr>
          <w:sz w:val="24"/>
          <w:szCs w:val="24"/>
          <w:lang w:val="es-CO"/>
        </w:rPr>
        <w:t>s Herman</w:t>
      </w:r>
      <w:r>
        <w:rPr>
          <w:sz w:val="24"/>
          <w:szCs w:val="24"/>
          <w:lang w:val="es-CO"/>
        </w:rPr>
        <w:t>o</w:t>
      </w:r>
      <w:r w:rsidRPr="00A709C6">
        <w:rPr>
          <w:sz w:val="24"/>
          <w:szCs w:val="24"/>
          <w:lang w:val="es-CO"/>
        </w:rPr>
        <w:t>s y Herman</w:t>
      </w:r>
      <w:r>
        <w:rPr>
          <w:sz w:val="24"/>
          <w:szCs w:val="24"/>
          <w:lang w:val="es-CO"/>
        </w:rPr>
        <w:t>a</w:t>
      </w:r>
      <w:r w:rsidRPr="00A709C6">
        <w:rPr>
          <w:sz w:val="24"/>
          <w:szCs w:val="24"/>
          <w:lang w:val="es-CO"/>
        </w:rPr>
        <w:t>s en Cristo:</w:t>
      </w:r>
    </w:p>
    <w:p w14:paraId="48E02052" w14:textId="77777777" w:rsidR="0050412E" w:rsidRPr="00A709C6" w:rsidRDefault="0050412E" w:rsidP="0050412E">
      <w:pPr>
        <w:rPr>
          <w:sz w:val="24"/>
          <w:szCs w:val="24"/>
          <w:lang w:val="es-CO"/>
        </w:rPr>
      </w:pPr>
    </w:p>
    <w:p w14:paraId="78ABAB48" w14:textId="5C149365" w:rsidR="0050412E" w:rsidRDefault="0050412E" w:rsidP="00704A0E">
      <w:pPr>
        <w:pStyle w:val="NormalWeb"/>
        <w:rPr>
          <w:lang w:val="es-CO"/>
        </w:rPr>
      </w:pPr>
      <w:r>
        <w:rPr>
          <w:lang w:val="es-CO"/>
        </w:rPr>
        <w:tab/>
      </w:r>
      <w:r w:rsidR="00704A0E" w:rsidRPr="00704A0E">
        <w:rPr>
          <w:lang w:val="es-CO"/>
        </w:rPr>
        <w:t xml:space="preserve">El próximo fin de semana, 15 y 16 de febrero, se realizará una segunda colecta en nuestras parroquias para apoyar a nuestros sacerdotes locales que </w:t>
      </w:r>
      <w:r w:rsidR="00704A0E">
        <w:rPr>
          <w:lang w:val="es-CO"/>
        </w:rPr>
        <w:t>están jubilados</w:t>
      </w:r>
      <w:r w:rsidR="00704A0E" w:rsidRPr="00704A0E">
        <w:rPr>
          <w:lang w:val="es-CO"/>
        </w:rPr>
        <w:t xml:space="preserve">. Actualmente, 34 sacerdotes que han servido fielmente en la Diócesis de Palm Beach durante décadas — muchos de los cuales continúan </w:t>
      </w:r>
      <w:r w:rsidR="00704A0E">
        <w:rPr>
          <w:lang w:val="es-CO"/>
        </w:rPr>
        <w:t>sirviendo</w:t>
      </w:r>
      <w:r w:rsidR="00704A0E" w:rsidRPr="00704A0E">
        <w:rPr>
          <w:lang w:val="es-CO"/>
        </w:rPr>
        <w:t xml:space="preserve"> de alguna manera — son ayudados por los fondos donados en esta colecta especial.</w:t>
      </w:r>
    </w:p>
    <w:p w14:paraId="24CB5235" w14:textId="08494A16" w:rsidR="00704A0E" w:rsidRPr="00704A0E" w:rsidRDefault="00704A0E" w:rsidP="00704A0E">
      <w:pPr>
        <w:pStyle w:val="NormalWeb"/>
        <w:ind w:firstLine="720"/>
        <w:rPr>
          <w:lang w:val="es-CO"/>
        </w:rPr>
      </w:pPr>
      <w:r w:rsidRPr="00704A0E">
        <w:rPr>
          <w:lang w:val="es-CO"/>
        </w:rPr>
        <w:t xml:space="preserve">Su apoyo a nuestros sacerdotes jubilados, a través de sus oraciones y generosa asistencia financiera, es necesario para permitirles continuar su labor y llevar </w:t>
      </w:r>
      <w:r w:rsidR="00326B25">
        <w:rPr>
          <w:lang w:val="es-CO"/>
        </w:rPr>
        <w:t xml:space="preserve">una </w:t>
      </w:r>
      <w:r w:rsidRPr="00704A0E">
        <w:rPr>
          <w:lang w:val="es-CO"/>
        </w:rPr>
        <w:t>vida vigorosa</w:t>
      </w:r>
      <w:r w:rsidR="00326B25">
        <w:rPr>
          <w:lang w:val="es-CO"/>
        </w:rPr>
        <w:t xml:space="preserve"> </w:t>
      </w:r>
      <w:r w:rsidRPr="00704A0E">
        <w:rPr>
          <w:lang w:val="es-CO"/>
        </w:rPr>
        <w:t xml:space="preserve">y con </w:t>
      </w:r>
      <w:r w:rsidR="00326B25">
        <w:rPr>
          <w:lang w:val="es-CO"/>
        </w:rPr>
        <w:t xml:space="preserve">un </w:t>
      </w:r>
      <w:r w:rsidRPr="00704A0E">
        <w:rPr>
          <w:lang w:val="es-CO"/>
        </w:rPr>
        <w:t xml:space="preserve">propósito durante su </w:t>
      </w:r>
      <w:r w:rsidR="00326B25">
        <w:rPr>
          <w:lang w:val="es-CO"/>
        </w:rPr>
        <w:t>jubilación</w:t>
      </w:r>
      <w:r w:rsidRPr="00704A0E">
        <w:rPr>
          <w:lang w:val="es-CO"/>
        </w:rPr>
        <w:t xml:space="preserve">. </w:t>
      </w:r>
      <w:r w:rsidR="00E8584D">
        <w:rPr>
          <w:lang w:val="es-CO"/>
        </w:rPr>
        <w:t>Por f</w:t>
      </w:r>
      <w:r w:rsidRPr="00704A0E">
        <w:rPr>
          <w:lang w:val="es-CO"/>
        </w:rPr>
        <w:t xml:space="preserve">avor, </w:t>
      </w:r>
      <w:r w:rsidR="00E8584D" w:rsidRPr="00704A0E">
        <w:rPr>
          <w:lang w:val="es-CO"/>
        </w:rPr>
        <w:t>p</w:t>
      </w:r>
      <w:r w:rsidR="00E8584D">
        <w:rPr>
          <w:lang w:val="es-CO"/>
        </w:rPr>
        <w:t>idámosle</w:t>
      </w:r>
      <w:r w:rsidRPr="00704A0E">
        <w:rPr>
          <w:lang w:val="es-CO"/>
        </w:rPr>
        <w:t xml:space="preserve"> a Dios que los bendiga mientras demuest</w:t>
      </w:r>
      <w:r w:rsidR="00E8584D">
        <w:rPr>
          <w:lang w:val="es-CO"/>
        </w:rPr>
        <w:t>ran</w:t>
      </w:r>
      <w:r w:rsidRPr="00704A0E">
        <w:rPr>
          <w:lang w:val="es-CO"/>
        </w:rPr>
        <w:t xml:space="preserve"> su agradecimiento por sus añ</w:t>
      </w:r>
      <w:r w:rsidR="00E8584D">
        <w:rPr>
          <w:lang w:val="es-CO"/>
        </w:rPr>
        <w:t>os</w:t>
      </w:r>
      <w:r w:rsidRPr="00704A0E">
        <w:rPr>
          <w:lang w:val="es-CO"/>
        </w:rPr>
        <w:t xml:space="preserve"> </w:t>
      </w:r>
      <w:r w:rsidR="00F674E8">
        <w:rPr>
          <w:lang w:val="es-CO"/>
        </w:rPr>
        <w:t xml:space="preserve">dedicados al </w:t>
      </w:r>
      <w:r w:rsidRPr="00704A0E">
        <w:rPr>
          <w:lang w:val="es-CO"/>
        </w:rPr>
        <w:t xml:space="preserve">servicio </w:t>
      </w:r>
      <w:r w:rsidR="00F674E8">
        <w:rPr>
          <w:lang w:val="es-CO"/>
        </w:rPr>
        <w:t>vivificante</w:t>
      </w:r>
      <w:r w:rsidRPr="00704A0E">
        <w:rPr>
          <w:lang w:val="es-CO"/>
        </w:rPr>
        <w:t>.</w:t>
      </w:r>
    </w:p>
    <w:p w14:paraId="7A53CBAB" w14:textId="391239FF" w:rsidR="00704A0E" w:rsidRPr="00704A0E" w:rsidRDefault="00704A0E" w:rsidP="00704A0E">
      <w:pPr>
        <w:pStyle w:val="NormalWeb"/>
        <w:ind w:firstLine="720"/>
        <w:rPr>
          <w:lang w:val="es-CO"/>
        </w:rPr>
      </w:pPr>
      <w:r w:rsidRPr="00704A0E">
        <w:rPr>
          <w:lang w:val="es-CO"/>
        </w:rPr>
        <w:t>Al celebrar este Año Jubilar, que es un tiempo de esperanza para el mundo, además de un momento para restablecer nuestras relaciones con Dios, con los demás y con la creación, reflexionemos sobre la esperanza que tenemos como diócesis. Su apoyo a esta colecta y las oraciones que ofrece por nuestros sacerdotes son un signo especial de esperanza en nuestras parroquias y comunidad</w:t>
      </w:r>
      <w:r w:rsidR="00E8584D">
        <w:rPr>
          <w:lang w:val="es-CO"/>
        </w:rPr>
        <w:t>es.</w:t>
      </w:r>
    </w:p>
    <w:p w14:paraId="28655145" w14:textId="77777777" w:rsidR="00704A0E" w:rsidRPr="00A709C6" w:rsidRDefault="00704A0E" w:rsidP="00704A0E">
      <w:pPr>
        <w:ind w:firstLine="720"/>
        <w:rPr>
          <w:sz w:val="24"/>
          <w:szCs w:val="24"/>
          <w:lang w:val="es-CO"/>
        </w:rPr>
      </w:pPr>
      <w:r w:rsidRPr="00A709C6">
        <w:rPr>
          <w:sz w:val="24"/>
          <w:szCs w:val="24"/>
          <w:lang w:val="es-CO"/>
        </w:rPr>
        <w:t xml:space="preserve">Con gratitud por su continua generosidad y cada deseo en oración, </w:t>
      </w:r>
      <w:r>
        <w:rPr>
          <w:sz w:val="24"/>
          <w:szCs w:val="24"/>
          <w:lang w:val="es-CO"/>
        </w:rPr>
        <w:t>Yo soy</w:t>
      </w:r>
    </w:p>
    <w:p w14:paraId="51EB9DD4" w14:textId="77777777" w:rsidR="00704A0E" w:rsidRPr="00A709C6" w:rsidRDefault="00704A0E" w:rsidP="00704A0E">
      <w:pPr>
        <w:rPr>
          <w:sz w:val="24"/>
          <w:szCs w:val="24"/>
          <w:lang w:val="es-CO"/>
        </w:rPr>
      </w:pPr>
    </w:p>
    <w:p w14:paraId="5712BF15" w14:textId="078ABECE" w:rsidR="00704A0E" w:rsidRPr="00704A0E" w:rsidRDefault="00704A0E" w:rsidP="00704A0E">
      <w:pPr>
        <w:rPr>
          <w:sz w:val="24"/>
          <w:szCs w:val="24"/>
          <w:lang w:val="es-CO"/>
        </w:rPr>
      </w:pP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 w:rsidRPr="00A709C6"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="00CC34B7">
        <w:rPr>
          <w:sz w:val="24"/>
          <w:szCs w:val="24"/>
          <w:lang w:val="es-CO"/>
        </w:rPr>
        <w:tab/>
      </w:r>
      <w:r w:rsidRPr="00704A0E">
        <w:rPr>
          <w:sz w:val="24"/>
          <w:szCs w:val="24"/>
          <w:lang w:val="es-CO"/>
        </w:rPr>
        <w:t>Sinceramente suyo en Cristo,</w:t>
      </w:r>
    </w:p>
    <w:p w14:paraId="05396625" w14:textId="77777777" w:rsidR="00704A0E" w:rsidRPr="00704A0E" w:rsidRDefault="00704A0E" w:rsidP="00704A0E">
      <w:pPr>
        <w:rPr>
          <w:sz w:val="24"/>
          <w:szCs w:val="24"/>
          <w:lang w:val="es-CO"/>
        </w:rPr>
      </w:pPr>
    </w:p>
    <w:p w14:paraId="061040EF" w14:textId="1A439B16" w:rsidR="00704A0E" w:rsidRPr="00704A0E" w:rsidRDefault="00CC34B7" w:rsidP="00CC34B7">
      <w:pPr>
        <w:ind w:left="3600" w:firstLine="720"/>
        <w:rPr>
          <w:sz w:val="24"/>
          <w:szCs w:val="24"/>
          <w:lang w:val="es-CO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2EA15C42" wp14:editId="7F5D0B77">
            <wp:extent cx="2886075" cy="571500"/>
            <wp:effectExtent l="0" t="0" r="9525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41E1" w14:textId="77777777" w:rsidR="00704A0E" w:rsidRPr="00704A0E" w:rsidRDefault="00704A0E" w:rsidP="00704A0E">
      <w:pPr>
        <w:rPr>
          <w:sz w:val="24"/>
          <w:szCs w:val="24"/>
          <w:lang w:val="es-CO"/>
        </w:rPr>
      </w:pPr>
    </w:p>
    <w:p w14:paraId="0A9533C0" w14:textId="70C69EC1" w:rsidR="00704A0E" w:rsidRPr="00ED0F1F" w:rsidRDefault="00704A0E" w:rsidP="00704A0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 w:rsidR="00CC34B7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18EF0C84" w14:textId="0EC53B9E" w:rsidR="00704A0E" w:rsidRPr="00ED0F1F" w:rsidRDefault="00704A0E" w:rsidP="00704A0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="00CC34B7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>Obispo de Palm Beach</w:t>
      </w:r>
    </w:p>
    <w:p w14:paraId="25BFED89" w14:textId="77777777" w:rsidR="00704A0E" w:rsidRPr="0007567C" w:rsidRDefault="00704A0E" w:rsidP="00704A0E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4F08627B" w14:textId="77777777" w:rsidR="00704A0E" w:rsidRDefault="00704A0E" w:rsidP="00704A0E">
      <w:pPr>
        <w:rPr>
          <w:bCs/>
          <w:sz w:val="24"/>
          <w:szCs w:val="24"/>
          <w:lang w:val="es-CO"/>
        </w:rPr>
      </w:pPr>
    </w:p>
    <w:p w14:paraId="0FB6EDFD" w14:textId="0A4E0F64" w:rsidR="00704A0E" w:rsidRPr="00731487" w:rsidRDefault="00704A0E" w:rsidP="00704A0E">
      <w:pPr>
        <w:rPr>
          <w:b/>
          <w:sz w:val="24"/>
          <w:szCs w:val="24"/>
          <w:lang w:val="es-CO"/>
        </w:rPr>
      </w:pPr>
      <w:r w:rsidRPr="00731487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731487">
        <w:rPr>
          <w:b/>
          <w:color w:val="222222"/>
          <w:sz w:val="24"/>
          <w:szCs w:val="24"/>
          <w:lang w:val="es-ES"/>
        </w:rPr>
        <w:t>Á</w:t>
      </w:r>
      <w:r w:rsidRPr="00731487">
        <w:rPr>
          <w:b/>
          <w:color w:val="222222"/>
          <w:sz w:val="24"/>
          <w:szCs w:val="24"/>
          <w:u w:val="single"/>
          <w:lang w:val="es-ES"/>
        </w:rPr>
        <w:t>RROCOS</w:t>
      </w:r>
      <w:r w:rsidRPr="00731487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PÁGINA COMPLETA EL FIN DE SEMANA DEL </w:t>
      </w:r>
      <w:r>
        <w:rPr>
          <w:b/>
          <w:sz w:val="24"/>
          <w:szCs w:val="24"/>
          <w:lang w:val="es-ES"/>
        </w:rPr>
        <w:t>8</w:t>
      </w:r>
      <w:r w:rsidRPr="00731487">
        <w:rPr>
          <w:b/>
          <w:color w:val="222222"/>
          <w:sz w:val="24"/>
          <w:szCs w:val="24"/>
          <w:lang w:val="es-CO"/>
        </w:rPr>
        <w:t xml:space="preserve"> Y </w:t>
      </w:r>
      <w:r>
        <w:rPr>
          <w:b/>
          <w:color w:val="222222"/>
          <w:sz w:val="24"/>
          <w:szCs w:val="24"/>
          <w:lang w:val="es-CO"/>
        </w:rPr>
        <w:t>9</w:t>
      </w:r>
      <w:r w:rsidRPr="00731487">
        <w:rPr>
          <w:b/>
          <w:color w:val="222222"/>
          <w:sz w:val="24"/>
          <w:szCs w:val="24"/>
          <w:lang w:val="es-ES"/>
        </w:rPr>
        <w:t xml:space="preserve"> DE</w:t>
      </w:r>
      <w:r>
        <w:rPr>
          <w:b/>
          <w:color w:val="222222"/>
          <w:sz w:val="24"/>
          <w:szCs w:val="24"/>
          <w:lang w:val="es-ES"/>
        </w:rPr>
        <w:t xml:space="preserve"> FEBRERO</w:t>
      </w:r>
      <w:r w:rsidRPr="00731487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5</w:t>
      </w:r>
      <w:r w:rsidRPr="00731487">
        <w:rPr>
          <w:b/>
          <w:color w:val="222222"/>
          <w:sz w:val="24"/>
          <w:szCs w:val="24"/>
          <w:lang w:val="es-ES"/>
        </w:rPr>
        <w:t>. LA COLECTA SE REALIZARÁ EL 1</w:t>
      </w:r>
      <w:r>
        <w:rPr>
          <w:b/>
          <w:color w:val="222222"/>
          <w:sz w:val="24"/>
          <w:szCs w:val="24"/>
          <w:lang w:val="es-ES"/>
        </w:rPr>
        <w:t>5</w:t>
      </w:r>
      <w:r w:rsidRPr="00731487">
        <w:rPr>
          <w:b/>
          <w:color w:val="222222"/>
          <w:sz w:val="24"/>
          <w:szCs w:val="24"/>
          <w:lang w:val="es-ES"/>
        </w:rPr>
        <w:t xml:space="preserve"> Y 1</w:t>
      </w:r>
      <w:r>
        <w:rPr>
          <w:b/>
          <w:color w:val="222222"/>
          <w:sz w:val="24"/>
          <w:szCs w:val="24"/>
          <w:lang w:val="es-ES"/>
        </w:rPr>
        <w:t>6</w:t>
      </w:r>
      <w:r w:rsidRPr="00731487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FEBRERO</w:t>
      </w:r>
      <w:r w:rsidRPr="00731487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5</w:t>
      </w:r>
      <w:r w:rsidRPr="00731487">
        <w:rPr>
          <w:b/>
          <w:color w:val="222222"/>
          <w:sz w:val="24"/>
          <w:szCs w:val="24"/>
          <w:lang w:val="es-ES"/>
        </w:rPr>
        <w:t>. PUEDEN LEER LA CARTA A LOS FELIGRESES, PUBLICARLA EN LAS REDES SOCIALES Y EN SU PAGINA WEB, ADEMÁS DE IMPRIMIRLA EN EL BOLETÍN.</w:t>
      </w:r>
    </w:p>
    <w:p w14:paraId="1DBA46DF" w14:textId="77777777" w:rsidR="00704A0E" w:rsidRDefault="00704A0E" w:rsidP="00B17CBF">
      <w:pPr>
        <w:rPr>
          <w:sz w:val="24"/>
          <w:szCs w:val="24"/>
          <w:lang w:val="es-CO"/>
        </w:rPr>
      </w:pPr>
    </w:p>
    <w:sectPr w:rsidR="00704A0E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FF7F0C-1AD0-4FCA-AAB7-D19383A68F03}"/>
    <w:embedBold r:id="rId2" w:fontKey="{0452CD87-7384-48E3-8005-0832263F85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C198633A-9F5A-41F9-9798-16BB2E47F1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E5671F9-5306-4D04-AC6C-A6479C82FE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35CF1EB-8146-4F96-BE15-D7870145318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9ABCBFF3-A1CE-4D8A-8C33-3AA40FB0EAC8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F540EE22-067E-44D3-9D8A-C7C437084F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830AE10-F60C-496A-882B-1B593093BD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286C1E9-6696-438B-BC39-3F757A2BAAA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F040807-1936-450A-9FBC-110AC706EA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1354D7F-CC7A-4031-92DC-51DA228120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6765094-3671-4A35-A0D9-412A5A1371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31E"/>
    <w:rsid w:val="000F75DE"/>
    <w:rsid w:val="000F79F3"/>
    <w:rsid w:val="001117C8"/>
    <w:rsid w:val="00123F4D"/>
    <w:rsid w:val="001271D8"/>
    <w:rsid w:val="00134840"/>
    <w:rsid w:val="001553E1"/>
    <w:rsid w:val="001648FE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2754C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269E3"/>
    <w:rsid w:val="00326B25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3E7206"/>
    <w:rsid w:val="003F2DEA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3CCB"/>
    <w:rsid w:val="004D56D5"/>
    <w:rsid w:val="004E6A5F"/>
    <w:rsid w:val="004F7837"/>
    <w:rsid w:val="005009BF"/>
    <w:rsid w:val="0050412E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04A0E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C043F"/>
    <w:rsid w:val="008D1B62"/>
    <w:rsid w:val="008D7C77"/>
    <w:rsid w:val="008E0BD4"/>
    <w:rsid w:val="008E2F29"/>
    <w:rsid w:val="008E35D3"/>
    <w:rsid w:val="008F3D6C"/>
    <w:rsid w:val="0090302B"/>
    <w:rsid w:val="0091286D"/>
    <w:rsid w:val="00917DCC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F0D06"/>
    <w:rsid w:val="00AF4A62"/>
    <w:rsid w:val="00AF7B88"/>
    <w:rsid w:val="00B029AA"/>
    <w:rsid w:val="00B122B6"/>
    <w:rsid w:val="00B13ACC"/>
    <w:rsid w:val="00B14B02"/>
    <w:rsid w:val="00B17CBF"/>
    <w:rsid w:val="00B37553"/>
    <w:rsid w:val="00B46600"/>
    <w:rsid w:val="00B524F7"/>
    <w:rsid w:val="00B52F93"/>
    <w:rsid w:val="00B65628"/>
    <w:rsid w:val="00B74BBD"/>
    <w:rsid w:val="00B7661B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A4E52"/>
    <w:rsid w:val="00CC34B7"/>
    <w:rsid w:val="00CC7727"/>
    <w:rsid w:val="00CE3A4B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0B56"/>
    <w:rsid w:val="00D46057"/>
    <w:rsid w:val="00D501E8"/>
    <w:rsid w:val="00D51665"/>
    <w:rsid w:val="00D766FE"/>
    <w:rsid w:val="00D92E1D"/>
    <w:rsid w:val="00D93DD2"/>
    <w:rsid w:val="00DA1C61"/>
    <w:rsid w:val="00DA7F8B"/>
    <w:rsid w:val="00DB665D"/>
    <w:rsid w:val="00DC149F"/>
    <w:rsid w:val="00DD51D6"/>
    <w:rsid w:val="00DE24CF"/>
    <w:rsid w:val="00DE376E"/>
    <w:rsid w:val="00DF20A0"/>
    <w:rsid w:val="00DF4456"/>
    <w:rsid w:val="00E02632"/>
    <w:rsid w:val="00E058B9"/>
    <w:rsid w:val="00E07655"/>
    <w:rsid w:val="00E11B81"/>
    <w:rsid w:val="00E44D90"/>
    <w:rsid w:val="00E475F2"/>
    <w:rsid w:val="00E50372"/>
    <w:rsid w:val="00E51835"/>
    <w:rsid w:val="00E75384"/>
    <w:rsid w:val="00E77048"/>
    <w:rsid w:val="00E8584D"/>
    <w:rsid w:val="00EA3909"/>
    <w:rsid w:val="00EA39AF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EE472A"/>
    <w:rsid w:val="00F06068"/>
    <w:rsid w:val="00F06D13"/>
    <w:rsid w:val="00F1245A"/>
    <w:rsid w:val="00F12B6C"/>
    <w:rsid w:val="00F166CA"/>
    <w:rsid w:val="00F23799"/>
    <w:rsid w:val="00F2722C"/>
    <w:rsid w:val="00F338AB"/>
    <w:rsid w:val="00F4501B"/>
    <w:rsid w:val="00F46732"/>
    <w:rsid w:val="00F50E23"/>
    <w:rsid w:val="00F57C87"/>
    <w:rsid w:val="00F62F0D"/>
    <w:rsid w:val="00F65604"/>
    <w:rsid w:val="00F66AC7"/>
    <w:rsid w:val="00F674E8"/>
    <w:rsid w:val="00F70799"/>
    <w:rsid w:val="00F741C2"/>
    <w:rsid w:val="00F85871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  <w:style w:type="paragraph" w:styleId="NoSpacing">
    <w:name w:val="No Spacing"/>
    <w:uiPriority w:val="1"/>
    <w:qFormat/>
    <w:rsid w:val="00704A0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3044D9-2B31-46C9-8BF1-378168E0D03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36590E52-334D-4E20-8A9D-B144344125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DF7F08-D18B-4601-BCDC-0CBB6E9F0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4</cp:revision>
  <cp:lastPrinted>2025-01-08T17:41:00Z</cp:lastPrinted>
  <dcterms:created xsi:type="dcterms:W3CDTF">2025-01-10T20:52:00Z</dcterms:created>
  <dcterms:modified xsi:type="dcterms:W3CDTF">2025-01-10T20:53:00Z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