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4BAB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0D948465" w14:textId="77777777" w:rsidR="004921E0" w:rsidRPr="00C55893" w:rsidRDefault="004921E0" w:rsidP="004921E0">
      <w:pPr>
        <w:jc w:val="center"/>
        <w:rPr>
          <w:bCs/>
          <w:sz w:val="24"/>
          <w:szCs w:val="24"/>
        </w:rPr>
      </w:pPr>
    </w:p>
    <w:p w14:paraId="4A300AD0" w14:textId="244887F5" w:rsidR="00F74810" w:rsidRPr="00F74810" w:rsidRDefault="00F74810" w:rsidP="004921E0">
      <w:pPr>
        <w:jc w:val="center"/>
        <w:rPr>
          <w:bCs/>
          <w:sz w:val="24"/>
          <w:szCs w:val="24"/>
          <w:lang w:val="es-CO"/>
        </w:rPr>
      </w:pPr>
      <w:r w:rsidRPr="00F74810">
        <w:rPr>
          <w:bCs/>
          <w:sz w:val="24"/>
          <w:szCs w:val="24"/>
          <w:lang w:val="es-CO"/>
        </w:rPr>
        <w:t>6 de enero de 2024</w:t>
      </w:r>
    </w:p>
    <w:p w14:paraId="311CDEA4" w14:textId="77777777" w:rsidR="00F74810" w:rsidRPr="00F74810" w:rsidRDefault="00F74810" w:rsidP="009A4E44">
      <w:pPr>
        <w:rPr>
          <w:b/>
          <w:sz w:val="24"/>
          <w:szCs w:val="24"/>
          <w:lang w:val="es-CO"/>
        </w:rPr>
      </w:pPr>
    </w:p>
    <w:p w14:paraId="06658DB4" w14:textId="3639DEFD" w:rsidR="00F74810" w:rsidRPr="00F74810" w:rsidRDefault="00F74810" w:rsidP="009A4E44">
      <w:pPr>
        <w:rPr>
          <w:bCs/>
          <w:sz w:val="24"/>
          <w:szCs w:val="24"/>
          <w:lang w:val="es-CO"/>
        </w:rPr>
      </w:pPr>
      <w:r w:rsidRPr="00F74810">
        <w:rPr>
          <w:bCs/>
          <w:sz w:val="24"/>
          <w:szCs w:val="24"/>
          <w:lang w:val="es-CO"/>
        </w:rPr>
        <w:t>Queridos Hermanos y Hermanas en Cristo:</w:t>
      </w:r>
    </w:p>
    <w:p w14:paraId="05BBFD5D" w14:textId="77777777" w:rsidR="00F74810" w:rsidRPr="00F74810" w:rsidRDefault="00F74810" w:rsidP="009A4E44">
      <w:pPr>
        <w:rPr>
          <w:bCs/>
          <w:sz w:val="24"/>
          <w:szCs w:val="24"/>
          <w:lang w:val="es-CO"/>
        </w:rPr>
      </w:pPr>
    </w:p>
    <w:p w14:paraId="753359B1" w14:textId="1CFF8DBA" w:rsidR="00F74810" w:rsidRPr="00F74810" w:rsidRDefault="00F74810" w:rsidP="009A4E44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F74810">
        <w:rPr>
          <w:bCs/>
          <w:sz w:val="24"/>
          <w:szCs w:val="24"/>
          <w:lang w:val="es-CO"/>
        </w:rPr>
        <w:t xml:space="preserve">El próximo fin de semana, 13 y 14 de enero, los fieles de la Diócesis de Palm Beach están invitados a apoyar a nuestras escuelas católicas locales. Las 20 escuelas de nuestra </w:t>
      </w:r>
      <w:r w:rsidR="00C55893">
        <w:rPr>
          <w:bCs/>
          <w:sz w:val="24"/>
          <w:szCs w:val="24"/>
          <w:lang w:val="es-CO"/>
        </w:rPr>
        <w:t>d</w:t>
      </w:r>
      <w:r w:rsidRPr="00F74810">
        <w:rPr>
          <w:bCs/>
          <w:sz w:val="24"/>
          <w:szCs w:val="24"/>
          <w:lang w:val="es-CO"/>
        </w:rPr>
        <w:t xml:space="preserve">iócesis incluyen tres escuelas secundarias, tres preescolares, dos escuelas privadas y 12 escuelas primarias. Gracias a la dedicación de más de 550 maestros, administradores, consejeros y personal escolar, nuestra </w:t>
      </w:r>
      <w:r w:rsidR="00C55893">
        <w:rPr>
          <w:bCs/>
          <w:sz w:val="24"/>
          <w:szCs w:val="24"/>
          <w:lang w:val="es-CO"/>
        </w:rPr>
        <w:t>d</w:t>
      </w:r>
      <w:r w:rsidRPr="00F74810">
        <w:rPr>
          <w:bCs/>
          <w:sz w:val="24"/>
          <w:szCs w:val="24"/>
          <w:lang w:val="es-CO"/>
        </w:rPr>
        <w:t>iócesis está educando a más de 7,000 estudiantes este año, lo que representa un aumento de más del 6% respecto al año pasado.</w:t>
      </w:r>
    </w:p>
    <w:p w14:paraId="27DC3E46" w14:textId="77777777" w:rsidR="00F74810" w:rsidRDefault="00F74810" w:rsidP="009A4E44">
      <w:pPr>
        <w:rPr>
          <w:b/>
          <w:sz w:val="24"/>
          <w:szCs w:val="24"/>
          <w:lang w:val="es-CO"/>
        </w:rPr>
      </w:pPr>
    </w:p>
    <w:p w14:paraId="7049E5CE" w14:textId="7E590662" w:rsidR="00F74810" w:rsidRPr="00403BDD" w:rsidRDefault="00403BDD" w:rsidP="009A4E44">
      <w:pPr>
        <w:rPr>
          <w:bCs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ab/>
      </w:r>
      <w:r w:rsidRPr="00403BDD">
        <w:rPr>
          <w:bCs/>
          <w:sz w:val="24"/>
          <w:szCs w:val="24"/>
          <w:lang w:val="es-CO"/>
        </w:rPr>
        <w:t xml:space="preserve">El tema adoptado por la Oficina de Escuelas Católicas para 2023-2024 es </w:t>
      </w:r>
      <w:r w:rsidRPr="00403BDD">
        <w:rPr>
          <w:bCs/>
          <w:i/>
          <w:iCs/>
          <w:sz w:val="24"/>
          <w:szCs w:val="24"/>
          <w:lang w:val="es-CO"/>
        </w:rPr>
        <w:t xml:space="preserve">La fe iluminando el conocimiento. </w:t>
      </w:r>
      <w:r w:rsidRPr="00403BDD">
        <w:rPr>
          <w:bCs/>
          <w:sz w:val="24"/>
          <w:szCs w:val="24"/>
          <w:lang w:val="es-CO"/>
        </w:rPr>
        <w:t xml:space="preserve">La misión de una escuela católica es fomentar comunidades enriquecedoras, enseñar respeto por uno mismo y por los demás, animar a los estudiantes a vivir su fe y brindar atención individualizada para construir una base sólida para la vida. El objetivo central de las escuelas católicas es educar a los futuros pilares de la fe </w:t>
      </w:r>
      <w:r w:rsidR="004921E0">
        <w:rPr>
          <w:bCs/>
          <w:sz w:val="24"/>
          <w:szCs w:val="24"/>
          <w:lang w:val="es-CO"/>
        </w:rPr>
        <w:t>fundada</w:t>
      </w:r>
      <w:r w:rsidRPr="00403BDD">
        <w:rPr>
          <w:bCs/>
          <w:sz w:val="24"/>
          <w:szCs w:val="24"/>
          <w:lang w:val="es-CO"/>
        </w:rPr>
        <w:t xml:space="preserve"> en Cristo, la luz del mundo y la piedra angular de la fe.</w:t>
      </w:r>
    </w:p>
    <w:p w14:paraId="0C850B8B" w14:textId="77777777" w:rsidR="00F74810" w:rsidRPr="00403BDD" w:rsidRDefault="00F74810" w:rsidP="009A4E44">
      <w:pPr>
        <w:rPr>
          <w:bCs/>
          <w:sz w:val="24"/>
          <w:szCs w:val="24"/>
          <w:lang w:val="es-CO"/>
        </w:rPr>
      </w:pPr>
    </w:p>
    <w:p w14:paraId="3415A396" w14:textId="261403B7" w:rsidR="00F74810" w:rsidRPr="004921E0" w:rsidRDefault="004921E0" w:rsidP="009A4E44">
      <w:pPr>
        <w:rPr>
          <w:bCs/>
          <w:sz w:val="24"/>
          <w:szCs w:val="24"/>
          <w:lang w:val="es-CO"/>
        </w:rPr>
      </w:pPr>
      <w:r>
        <w:rPr>
          <w:bCs/>
          <w:sz w:val="24"/>
          <w:szCs w:val="24"/>
          <w:lang w:val="es-CO"/>
        </w:rPr>
        <w:tab/>
      </w:r>
      <w:r w:rsidRPr="004921E0">
        <w:rPr>
          <w:bCs/>
          <w:sz w:val="24"/>
          <w:szCs w:val="24"/>
          <w:lang w:val="es-CO"/>
        </w:rPr>
        <w:t xml:space="preserve">Invito a nuestros feligreses a </w:t>
      </w:r>
      <w:r>
        <w:rPr>
          <w:bCs/>
          <w:sz w:val="24"/>
          <w:szCs w:val="24"/>
          <w:lang w:val="es-CO"/>
        </w:rPr>
        <w:t>regalar</w:t>
      </w:r>
      <w:r w:rsidRPr="004921E0">
        <w:rPr>
          <w:bCs/>
          <w:sz w:val="24"/>
          <w:szCs w:val="24"/>
          <w:lang w:val="es-CO"/>
        </w:rPr>
        <w:t xml:space="preserve"> el </w:t>
      </w:r>
      <w:r>
        <w:rPr>
          <w:bCs/>
          <w:sz w:val="24"/>
          <w:szCs w:val="24"/>
          <w:lang w:val="es-CO"/>
        </w:rPr>
        <w:t>don</w:t>
      </w:r>
      <w:r w:rsidRPr="004921E0">
        <w:rPr>
          <w:bCs/>
          <w:sz w:val="24"/>
          <w:szCs w:val="24"/>
          <w:lang w:val="es-CO"/>
        </w:rPr>
        <w:t xml:space="preserve"> de la fe a un estudiante que desee asistir a una escuela católica en nuestra </w:t>
      </w:r>
      <w:r w:rsidR="00C55893">
        <w:rPr>
          <w:bCs/>
          <w:sz w:val="24"/>
          <w:szCs w:val="24"/>
          <w:lang w:val="es-CO"/>
        </w:rPr>
        <w:t>d</w:t>
      </w:r>
      <w:r w:rsidRPr="004921E0">
        <w:rPr>
          <w:bCs/>
          <w:sz w:val="24"/>
          <w:szCs w:val="24"/>
          <w:lang w:val="es-CO"/>
        </w:rPr>
        <w:t>iócesis. Su contribución financiera proporciona f</w:t>
      </w:r>
      <w:r>
        <w:rPr>
          <w:bCs/>
          <w:sz w:val="24"/>
          <w:szCs w:val="24"/>
          <w:lang w:val="es-CO"/>
        </w:rPr>
        <w:t>ondos</w:t>
      </w:r>
      <w:r w:rsidRPr="004921E0">
        <w:rPr>
          <w:bCs/>
          <w:sz w:val="24"/>
          <w:szCs w:val="24"/>
          <w:lang w:val="es-CO"/>
        </w:rPr>
        <w:t xml:space="preserve"> para programas y recursos en cada escuela. Muchas gracias por su fiel apoyo, oraciones y donaciones para ayudar a los estudiantes y las familias de nuestras escuelas católicas.</w:t>
      </w:r>
    </w:p>
    <w:p w14:paraId="2E3FCA22" w14:textId="77777777" w:rsidR="00F74810" w:rsidRPr="004921E0" w:rsidRDefault="00F74810" w:rsidP="009A4E44">
      <w:pPr>
        <w:rPr>
          <w:bCs/>
          <w:sz w:val="24"/>
          <w:szCs w:val="24"/>
          <w:lang w:val="es-CO"/>
        </w:rPr>
      </w:pPr>
    </w:p>
    <w:p w14:paraId="0220138C" w14:textId="77777777" w:rsidR="004921E0" w:rsidRPr="00ED0F1F" w:rsidRDefault="004921E0" w:rsidP="004921E0">
      <w:pPr>
        <w:ind w:firstLine="720"/>
        <w:rPr>
          <w:color w:val="000000" w:themeColor="text1"/>
          <w:sz w:val="24"/>
          <w:szCs w:val="24"/>
          <w:lang w:val="es-ES"/>
        </w:rPr>
      </w:pPr>
      <w:r w:rsidRPr="00ED0F1F">
        <w:rPr>
          <w:color w:val="000000" w:themeColor="text1"/>
          <w:sz w:val="24"/>
          <w:szCs w:val="24"/>
          <w:lang w:val="es-ES"/>
        </w:rPr>
        <w:t>Con gratitud por su continua generosidad y cada deseo de oración, Yo soy</w:t>
      </w:r>
    </w:p>
    <w:p w14:paraId="239A854D" w14:textId="60EF6B5E" w:rsidR="004921E0" w:rsidRPr="00ED0F1F" w:rsidRDefault="004921E0" w:rsidP="004921E0">
      <w:pPr>
        <w:rPr>
          <w:bCs/>
          <w:sz w:val="24"/>
          <w:szCs w:val="24"/>
          <w:lang w:val="es-ES"/>
        </w:rPr>
      </w:pPr>
    </w:p>
    <w:p w14:paraId="79F8B197" w14:textId="432C588F" w:rsidR="004921E0" w:rsidRPr="00ED0F1F" w:rsidRDefault="004921E0" w:rsidP="004921E0">
      <w:pPr>
        <w:ind w:left="2880" w:firstLine="720"/>
        <w:rPr>
          <w:color w:val="222222"/>
          <w:sz w:val="24"/>
          <w:szCs w:val="24"/>
          <w:lang w:val="es-ES"/>
        </w:rPr>
      </w:pPr>
      <w:r w:rsidRPr="00ED0F1F">
        <w:rPr>
          <w:color w:val="222222"/>
          <w:sz w:val="24"/>
          <w:szCs w:val="24"/>
          <w:lang w:val="es-ES"/>
        </w:rPr>
        <w:t>Sinceramente suyo en Cristo,</w:t>
      </w:r>
    </w:p>
    <w:p w14:paraId="54C1DDCC" w14:textId="0C8070CC" w:rsidR="004921E0" w:rsidRPr="00ED0F1F" w:rsidRDefault="004921E0" w:rsidP="004921E0">
      <w:pPr>
        <w:rPr>
          <w:color w:val="222222"/>
          <w:sz w:val="24"/>
          <w:szCs w:val="24"/>
          <w:lang w:val="es-ES"/>
        </w:rPr>
      </w:pPr>
    </w:p>
    <w:p w14:paraId="2C66C356" w14:textId="49092F97" w:rsidR="004921E0" w:rsidRPr="00ED0F1F" w:rsidRDefault="00BB1B6E" w:rsidP="004921E0">
      <w:pPr>
        <w:rPr>
          <w:color w:val="222222"/>
          <w:sz w:val="24"/>
          <w:szCs w:val="24"/>
          <w:lang w:val="es-ES"/>
        </w:rPr>
      </w:pPr>
      <w:r>
        <w:rPr>
          <w:noProof/>
          <w:color w:val="222222"/>
          <w:sz w:val="24"/>
          <w:szCs w:val="24"/>
          <w:lang w:val="es-ES"/>
        </w:rPr>
        <w:drawing>
          <wp:anchor distT="0" distB="0" distL="114300" distR="114300" simplePos="0" relativeHeight="251661312" behindDoc="1" locked="0" layoutInCell="1" allowOverlap="1" wp14:anchorId="711238DF" wp14:editId="6E1FB4FD">
            <wp:simplePos x="0" y="0"/>
            <wp:positionH relativeFrom="column">
              <wp:posOffset>2358390</wp:posOffset>
            </wp:positionH>
            <wp:positionV relativeFrom="paragraph">
              <wp:posOffset>12700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1517003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871D" w14:textId="575EB740" w:rsidR="004921E0" w:rsidRDefault="004921E0" w:rsidP="004921E0">
      <w:pPr>
        <w:rPr>
          <w:color w:val="222222"/>
          <w:sz w:val="24"/>
          <w:szCs w:val="24"/>
          <w:lang w:val="es-ES"/>
        </w:rPr>
      </w:pPr>
    </w:p>
    <w:p w14:paraId="3CBD1CE3" w14:textId="77777777" w:rsidR="00BB1B6E" w:rsidRPr="00ED0F1F" w:rsidRDefault="00BB1B6E" w:rsidP="004921E0">
      <w:pPr>
        <w:rPr>
          <w:color w:val="222222"/>
          <w:sz w:val="24"/>
          <w:szCs w:val="24"/>
          <w:lang w:val="es-ES"/>
        </w:rPr>
      </w:pPr>
    </w:p>
    <w:p w14:paraId="7B2C71AC" w14:textId="13C0AA41" w:rsidR="004921E0" w:rsidRPr="00ED0F1F" w:rsidRDefault="004921E0" w:rsidP="004921E0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="00BB1B6E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7311C359" w14:textId="77777777" w:rsidR="004921E0" w:rsidRPr="00ED0F1F" w:rsidRDefault="004921E0" w:rsidP="004921E0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</w:r>
      <w:r w:rsidRPr="00ED0F1F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0B8034E1" w14:textId="77777777" w:rsidR="004921E0" w:rsidRPr="0007567C" w:rsidRDefault="004921E0" w:rsidP="004921E0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70CA5CE8" w14:textId="77777777" w:rsidR="004921E0" w:rsidRPr="00182B5C" w:rsidRDefault="004921E0" w:rsidP="004921E0">
      <w:pPr>
        <w:rPr>
          <w:b/>
          <w:sz w:val="24"/>
          <w:szCs w:val="24"/>
          <w:lang w:val="es-CO"/>
        </w:rPr>
      </w:pPr>
    </w:p>
    <w:p w14:paraId="372D1F73" w14:textId="77777777" w:rsidR="00F74810" w:rsidRDefault="00F74810" w:rsidP="009A4E44">
      <w:pPr>
        <w:rPr>
          <w:b/>
          <w:sz w:val="24"/>
          <w:szCs w:val="24"/>
          <w:lang w:val="es-CO"/>
        </w:rPr>
      </w:pPr>
    </w:p>
    <w:p w14:paraId="5AEF7819" w14:textId="77777777" w:rsidR="004921E0" w:rsidRDefault="004921E0" w:rsidP="009A4E44">
      <w:pPr>
        <w:rPr>
          <w:b/>
          <w:sz w:val="24"/>
          <w:szCs w:val="24"/>
          <w:lang w:val="es-CO"/>
        </w:rPr>
      </w:pPr>
    </w:p>
    <w:p w14:paraId="23589D65" w14:textId="77777777" w:rsidR="004921E0" w:rsidRDefault="004921E0" w:rsidP="009A4E44">
      <w:pPr>
        <w:rPr>
          <w:b/>
          <w:sz w:val="24"/>
          <w:szCs w:val="24"/>
          <w:lang w:val="es-CO"/>
        </w:rPr>
      </w:pPr>
    </w:p>
    <w:sectPr w:rsidR="004921E0" w:rsidSect="00CD137E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29C00C-2B6C-4473-B7D8-641FE44CC560}"/>
    <w:embedBold r:id="rId2" w:fontKey="{206BBC39-F17E-4300-ACE5-2E91B9FA227C}"/>
    <w:embedItalic r:id="rId3" w:fontKey="{49A5E81A-DDD4-4C3F-B325-21BAE4283B42}"/>
    <w:embedBoldItalic r:id="rId4" w:fontKey="{382C2B84-CEE2-4310-9920-A1D99AFFAA1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3B7EA397-7358-4762-B2C6-02BB31BAB2CC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6" w:fontKey="{3AD45F32-7362-4984-91F8-764A31051D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46CAA57-7028-44C6-AB6B-768597EA93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13A3F0-AF33-4DC9-92F9-82306CCCCE2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F8A90EE6-BA1B-4F2A-9478-1801ED597C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F088325-A5B5-4B69-B7FC-B34710EC85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932049E8-D89F-4958-BD64-C9039C1E43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E0011A3-3D2F-4C9E-9E64-6074952BBB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392579975">
    <w:abstractNumId w:val="0"/>
  </w:num>
  <w:num w:numId="2" w16cid:durableId="1238396877">
    <w:abstractNumId w:val="2"/>
  </w:num>
  <w:num w:numId="3" w16cid:durableId="13826340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50DD"/>
    <w:rsid w:val="00027489"/>
    <w:rsid w:val="0002776C"/>
    <w:rsid w:val="00032E53"/>
    <w:rsid w:val="000541BD"/>
    <w:rsid w:val="0005788E"/>
    <w:rsid w:val="00063C24"/>
    <w:rsid w:val="0007079D"/>
    <w:rsid w:val="00076D71"/>
    <w:rsid w:val="000774C6"/>
    <w:rsid w:val="0008063F"/>
    <w:rsid w:val="00081A5C"/>
    <w:rsid w:val="000A3279"/>
    <w:rsid w:val="000B1BD8"/>
    <w:rsid w:val="000B411F"/>
    <w:rsid w:val="000C4DD1"/>
    <w:rsid w:val="000E0B4B"/>
    <w:rsid w:val="000E32C4"/>
    <w:rsid w:val="000E7033"/>
    <w:rsid w:val="000F07AA"/>
    <w:rsid w:val="000F7C3B"/>
    <w:rsid w:val="00102C64"/>
    <w:rsid w:val="0010766F"/>
    <w:rsid w:val="0012085A"/>
    <w:rsid w:val="001271D8"/>
    <w:rsid w:val="00132001"/>
    <w:rsid w:val="00134898"/>
    <w:rsid w:val="00137B07"/>
    <w:rsid w:val="001463AD"/>
    <w:rsid w:val="00150208"/>
    <w:rsid w:val="00155AE5"/>
    <w:rsid w:val="00161E93"/>
    <w:rsid w:val="001967CE"/>
    <w:rsid w:val="001B10D2"/>
    <w:rsid w:val="001D6018"/>
    <w:rsid w:val="001E6A3D"/>
    <w:rsid w:val="001E74AD"/>
    <w:rsid w:val="001E75E0"/>
    <w:rsid w:val="001F6B52"/>
    <w:rsid w:val="00214021"/>
    <w:rsid w:val="00224710"/>
    <w:rsid w:val="00244E66"/>
    <w:rsid w:val="002641D4"/>
    <w:rsid w:val="002644E0"/>
    <w:rsid w:val="002734FC"/>
    <w:rsid w:val="002754B1"/>
    <w:rsid w:val="00283EDB"/>
    <w:rsid w:val="002916A8"/>
    <w:rsid w:val="00292BFE"/>
    <w:rsid w:val="002A5478"/>
    <w:rsid w:val="002C1292"/>
    <w:rsid w:val="002C4E2A"/>
    <w:rsid w:val="002D2532"/>
    <w:rsid w:val="002D6C24"/>
    <w:rsid w:val="002F324F"/>
    <w:rsid w:val="00312BEE"/>
    <w:rsid w:val="00315579"/>
    <w:rsid w:val="003202F2"/>
    <w:rsid w:val="00330AAE"/>
    <w:rsid w:val="003336B8"/>
    <w:rsid w:val="00334441"/>
    <w:rsid w:val="003373F0"/>
    <w:rsid w:val="00362774"/>
    <w:rsid w:val="003734F8"/>
    <w:rsid w:val="00377C38"/>
    <w:rsid w:val="00392C53"/>
    <w:rsid w:val="003A1635"/>
    <w:rsid w:val="003B2F44"/>
    <w:rsid w:val="003C255C"/>
    <w:rsid w:val="003D0FF0"/>
    <w:rsid w:val="003D1895"/>
    <w:rsid w:val="003D6C6E"/>
    <w:rsid w:val="003E100F"/>
    <w:rsid w:val="003E1BDF"/>
    <w:rsid w:val="003E79BE"/>
    <w:rsid w:val="00403BDD"/>
    <w:rsid w:val="004127FB"/>
    <w:rsid w:val="0042090F"/>
    <w:rsid w:val="004252FA"/>
    <w:rsid w:val="00431B6F"/>
    <w:rsid w:val="004376FC"/>
    <w:rsid w:val="0044170E"/>
    <w:rsid w:val="00450E93"/>
    <w:rsid w:val="00451C02"/>
    <w:rsid w:val="004549F6"/>
    <w:rsid w:val="0045579C"/>
    <w:rsid w:val="00456E81"/>
    <w:rsid w:val="004738C6"/>
    <w:rsid w:val="00482B9F"/>
    <w:rsid w:val="004921E0"/>
    <w:rsid w:val="004962A9"/>
    <w:rsid w:val="00496815"/>
    <w:rsid w:val="004A553B"/>
    <w:rsid w:val="004A5B25"/>
    <w:rsid w:val="004B0C9E"/>
    <w:rsid w:val="004B3490"/>
    <w:rsid w:val="004C60A2"/>
    <w:rsid w:val="004E030F"/>
    <w:rsid w:val="004E2568"/>
    <w:rsid w:val="004E6D14"/>
    <w:rsid w:val="004F20EB"/>
    <w:rsid w:val="0051301D"/>
    <w:rsid w:val="005305EC"/>
    <w:rsid w:val="0054017D"/>
    <w:rsid w:val="00540894"/>
    <w:rsid w:val="00552597"/>
    <w:rsid w:val="0055382B"/>
    <w:rsid w:val="00563CF1"/>
    <w:rsid w:val="00567822"/>
    <w:rsid w:val="0057323B"/>
    <w:rsid w:val="00597744"/>
    <w:rsid w:val="005B2313"/>
    <w:rsid w:val="005B514F"/>
    <w:rsid w:val="005D66F9"/>
    <w:rsid w:val="005D707F"/>
    <w:rsid w:val="005F1676"/>
    <w:rsid w:val="006021E0"/>
    <w:rsid w:val="00603590"/>
    <w:rsid w:val="006105B7"/>
    <w:rsid w:val="00624521"/>
    <w:rsid w:val="0064558F"/>
    <w:rsid w:val="00651602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211FF"/>
    <w:rsid w:val="00730B5D"/>
    <w:rsid w:val="0074740B"/>
    <w:rsid w:val="00764096"/>
    <w:rsid w:val="00765235"/>
    <w:rsid w:val="007654B6"/>
    <w:rsid w:val="007C4F24"/>
    <w:rsid w:val="007C6D44"/>
    <w:rsid w:val="007C7000"/>
    <w:rsid w:val="007D1F61"/>
    <w:rsid w:val="007D3097"/>
    <w:rsid w:val="007D4549"/>
    <w:rsid w:val="007D7CF7"/>
    <w:rsid w:val="007E325A"/>
    <w:rsid w:val="007F23E0"/>
    <w:rsid w:val="00814B88"/>
    <w:rsid w:val="00831E42"/>
    <w:rsid w:val="0083717F"/>
    <w:rsid w:val="008626D3"/>
    <w:rsid w:val="00862F35"/>
    <w:rsid w:val="008702C2"/>
    <w:rsid w:val="00870858"/>
    <w:rsid w:val="00870A72"/>
    <w:rsid w:val="008A0359"/>
    <w:rsid w:val="008C2C27"/>
    <w:rsid w:val="008C2F83"/>
    <w:rsid w:val="008D6E3C"/>
    <w:rsid w:val="008D79BA"/>
    <w:rsid w:val="008E35D3"/>
    <w:rsid w:val="008F3F6A"/>
    <w:rsid w:val="008F7A8C"/>
    <w:rsid w:val="00905BD4"/>
    <w:rsid w:val="00916E60"/>
    <w:rsid w:val="009222A4"/>
    <w:rsid w:val="00922C7C"/>
    <w:rsid w:val="009362A2"/>
    <w:rsid w:val="009376BD"/>
    <w:rsid w:val="00946384"/>
    <w:rsid w:val="00960A4C"/>
    <w:rsid w:val="009738B1"/>
    <w:rsid w:val="0098428B"/>
    <w:rsid w:val="009A4E44"/>
    <w:rsid w:val="009B14AC"/>
    <w:rsid w:val="009C277E"/>
    <w:rsid w:val="009D3F89"/>
    <w:rsid w:val="009E6920"/>
    <w:rsid w:val="009F0BD7"/>
    <w:rsid w:val="009F4AA8"/>
    <w:rsid w:val="00A12C84"/>
    <w:rsid w:val="00A26D75"/>
    <w:rsid w:val="00A43B6C"/>
    <w:rsid w:val="00A44FD2"/>
    <w:rsid w:val="00A50095"/>
    <w:rsid w:val="00A561AD"/>
    <w:rsid w:val="00A57457"/>
    <w:rsid w:val="00A75407"/>
    <w:rsid w:val="00A864F7"/>
    <w:rsid w:val="00A91E3B"/>
    <w:rsid w:val="00AA220F"/>
    <w:rsid w:val="00AA2348"/>
    <w:rsid w:val="00AA35FA"/>
    <w:rsid w:val="00AA7898"/>
    <w:rsid w:val="00AB1797"/>
    <w:rsid w:val="00AB5108"/>
    <w:rsid w:val="00AD4F17"/>
    <w:rsid w:val="00AD7DC3"/>
    <w:rsid w:val="00AE1211"/>
    <w:rsid w:val="00AF6A85"/>
    <w:rsid w:val="00B01DD1"/>
    <w:rsid w:val="00B123C5"/>
    <w:rsid w:val="00B13F63"/>
    <w:rsid w:val="00B24174"/>
    <w:rsid w:val="00B511F3"/>
    <w:rsid w:val="00B91A8A"/>
    <w:rsid w:val="00B93807"/>
    <w:rsid w:val="00B93B46"/>
    <w:rsid w:val="00B973FA"/>
    <w:rsid w:val="00BA06CE"/>
    <w:rsid w:val="00BA4717"/>
    <w:rsid w:val="00BB1B6E"/>
    <w:rsid w:val="00BD203A"/>
    <w:rsid w:val="00BF3CDD"/>
    <w:rsid w:val="00C04C6E"/>
    <w:rsid w:val="00C06653"/>
    <w:rsid w:val="00C2314D"/>
    <w:rsid w:val="00C244AC"/>
    <w:rsid w:val="00C37945"/>
    <w:rsid w:val="00C37D3E"/>
    <w:rsid w:val="00C44627"/>
    <w:rsid w:val="00C51095"/>
    <w:rsid w:val="00C51646"/>
    <w:rsid w:val="00C5261C"/>
    <w:rsid w:val="00C55893"/>
    <w:rsid w:val="00C76A6D"/>
    <w:rsid w:val="00C809ED"/>
    <w:rsid w:val="00C876DC"/>
    <w:rsid w:val="00CA7E82"/>
    <w:rsid w:val="00CC04C1"/>
    <w:rsid w:val="00CC56A0"/>
    <w:rsid w:val="00CD137E"/>
    <w:rsid w:val="00CF13D2"/>
    <w:rsid w:val="00D02280"/>
    <w:rsid w:val="00D10B16"/>
    <w:rsid w:val="00D11ACC"/>
    <w:rsid w:val="00D17F54"/>
    <w:rsid w:val="00D20EA3"/>
    <w:rsid w:val="00D21AFC"/>
    <w:rsid w:val="00D33E89"/>
    <w:rsid w:val="00D35A49"/>
    <w:rsid w:val="00D54E3F"/>
    <w:rsid w:val="00D5737E"/>
    <w:rsid w:val="00D825A8"/>
    <w:rsid w:val="00D840F7"/>
    <w:rsid w:val="00D847E4"/>
    <w:rsid w:val="00DA1741"/>
    <w:rsid w:val="00DB19E1"/>
    <w:rsid w:val="00DB2543"/>
    <w:rsid w:val="00DD3D39"/>
    <w:rsid w:val="00DD5CFE"/>
    <w:rsid w:val="00DF4F84"/>
    <w:rsid w:val="00DF687B"/>
    <w:rsid w:val="00E02632"/>
    <w:rsid w:val="00E10C5A"/>
    <w:rsid w:val="00E11720"/>
    <w:rsid w:val="00E11D26"/>
    <w:rsid w:val="00E1411D"/>
    <w:rsid w:val="00E34234"/>
    <w:rsid w:val="00E36664"/>
    <w:rsid w:val="00E4342A"/>
    <w:rsid w:val="00E44D90"/>
    <w:rsid w:val="00E51835"/>
    <w:rsid w:val="00E6764B"/>
    <w:rsid w:val="00E740E2"/>
    <w:rsid w:val="00E91B6F"/>
    <w:rsid w:val="00E967B7"/>
    <w:rsid w:val="00EA3909"/>
    <w:rsid w:val="00EB01D3"/>
    <w:rsid w:val="00EB649F"/>
    <w:rsid w:val="00EC0BF0"/>
    <w:rsid w:val="00EC312D"/>
    <w:rsid w:val="00ED0BFB"/>
    <w:rsid w:val="00ED3E6B"/>
    <w:rsid w:val="00F11D91"/>
    <w:rsid w:val="00F12B6C"/>
    <w:rsid w:val="00F179E0"/>
    <w:rsid w:val="00F237D9"/>
    <w:rsid w:val="00F30842"/>
    <w:rsid w:val="00F4126C"/>
    <w:rsid w:val="00F45135"/>
    <w:rsid w:val="00F50E23"/>
    <w:rsid w:val="00F510DD"/>
    <w:rsid w:val="00F57C87"/>
    <w:rsid w:val="00F70D5A"/>
    <w:rsid w:val="00F74810"/>
    <w:rsid w:val="00FA23F3"/>
    <w:rsid w:val="00FA29B3"/>
    <w:rsid w:val="00FA4AD6"/>
    <w:rsid w:val="00FA77C4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7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0774C6"/>
  </w:style>
  <w:style w:type="character" w:styleId="CommentReference">
    <w:name w:val="annotation reference"/>
    <w:basedOn w:val="DefaultParagraphFont"/>
    <w:semiHidden/>
    <w:unhideWhenUsed/>
    <w:rsid w:val="00F179E0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179E0"/>
  </w:style>
  <w:style w:type="character" w:customStyle="1" w:styleId="CommentTextChar">
    <w:name w:val="Comment Text Char"/>
    <w:basedOn w:val="DefaultParagraphFont"/>
    <w:link w:val="CommentText"/>
    <w:rsid w:val="00F179E0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1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179E0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74810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74810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4921E0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53535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4253561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39369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350377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55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63547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616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33517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001200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138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5555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82204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698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197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4299907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42731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445507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1519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837068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562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2906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85175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02224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543056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93166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50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0D360-3E1A-44F4-90C6-F30AB7DD5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280</Words>
  <Characters>1482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Jennifer Trefelner</cp:lastModifiedBy>
  <cp:revision>2</cp:revision>
  <cp:lastPrinted>2023-12-14T21:14:00Z</cp:lastPrinted>
  <dcterms:created xsi:type="dcterms:W3CDTF">2023-12-15T18:53:00Z</dcterms:created>
  <dcterms:modified xsi:type="dcterms:W3CDTF">2023-12-15T18:53:00Z</dcterms:modified>
</cp:coreProperties>
</file>