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F262C6" w14:textId="77777777" w:rsidR="008E35D3" w:rsidRDefault="008E35D3">
      <w:pPr>
        <w:widowControl w:val="0"/>
        <w:jc w:val="both"/>
      </w:pPr>
    </w:p>
    <w:p w14:paraId="3BC402D9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9AE0C28" w14:textId="77777777" w:rsidR="000B411F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3780E6" wp14:editId="4558BB24">
                <wp:simplePos x="0" y="0"/>
                <wp:positionH relativeFrom="column">
                  <wp:posOffset>51435</wp:posOffset>
                </wp:positionH>
                <wp:positionV relativeFrom="paragraph">
                  <wp:posOffset>102870</wp:posOffset>
                </wp:positionV>
                <wp:extent cx="1248410" cy="1449070"/>
                <wp:effectExtent l="0" t="0" r="0" b="0"/>
                <wp:wrapNone/>
                <wp:docPr id="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410" cy="144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72880" w14:textId="77777777" w:rsidR="00F166CA" w:rsidRDefault="00F166CA">
                            <w:r w:rsidRPr="00936B8B">
                              <w:rPr>
                                <w:noProof/>
                              </w:rPr>
                              <w:drawing>
                                <wp:inline distT="0" distB="0" distL="0" distR="0" wp14:anchorId="07364802" wp14:editId="48752342">
                                  <wp:extent cx="1066800" cy="1356360"/>
                                  <wp:effectExtent l="0" t="0" r="0" b="0"/>
                                  <wp:docPr id="1" name="Picture 1" descr="Crest Graysc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rest Graysc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356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D3780E6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05pt;margin-top:8.1pt;width:98.3pt;height:114.1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" filled="f" stroked="f">
                <v:textbox style="mso-fit-shape-to-text:t">
                  <w:txbxContent>
                    <w:p w14:paraId="2BF72880" w14:textId="77777777" w:rsidR="00F166CA" w:rsidRDefault="00F166CA">
                      <w:r w:rsidRPr="00936B8B">
                        <w:rPr>
                          <w:noProof/>
                        </w:rPr>
                        <w:drawing>
                          <wp:inline distT="0" distB="0" distL="0" distR="0" wp14:anchorId="07364802" wp14:editId="48752342">
                            <wp:extent cx="1066800" cy="1356360"/>
                            <wp:effectExtent l="0" t="0" r="0" b="0"/>
                            <wp:docPr id="1" name="Picture 1" descr="Crest Graysc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rest Graysc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356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1" layoutInCell="1" allowOverlap="1" wp14:anchorId="781027C5" wp14:editId="1ED2ACA6">
                <wp:simplePos x="0" y="0"/>
                <wp:positionH relativeFrom="margin">
                  <wp:posOffset>4707890</wp:posOffset>
                </wp:positionH>
                <wp:positionV relativeFrom="paragraph">
                  <wp:posOffset>633730</wp:posOffset>
                </wp:positionV>
                <wp:extent cx="1883410" cy="546100"/>
                <wp:effectExtent l="0" t="0" r="2540" b="635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341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B795C" w14:textId="77777777" w:rsidR="00F166CA" w:rsidRPr="001E74AD" w:rsidRDefault="00F166CA" w:rsidP="000B411F">
                            <w:pPr>
                              <w:widowControl w:val="0"/>
                              <w:pBdr>
                                <w:top w:val="single" w:sz="6" w:space="0" w:color="FFFFFF"/>
                                <w:left w:val="single" w:sz="6" w:space="17" w:color="FFFFFF"/>
                                <w:bottom w:val="single" w:sz="6" w:space="0" w:color="FFFFFF"/>
                                <w:right w:val="single" w:sz="6" w:space="0" w:color="FFFFFF"/>
                              </w:pBd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</w:tabs>
                              <w:jc w:val="center"/>
                              <w:rPr>
                                <w:sz w:val="22"/>
                              </w:rPr>
                            </w:pPr>
                            <w:r w:rsidRPr="001E74AD">
                              <w:rPr>
                                <w:sz w:val="22"/>
                              </w:rPr>
                              <w:t>Office of</w:t>
                            </w:r>
                            <w:r w:rsidRPr="001E74AD">
                              <w:rPr>
                                <w:sz w:val="22"/>
                              </w:rPr>
                              <w:br/>
                              <w:t>THE BISHOP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1027C5" id="Rectangle 4" o:spid="_x0000_s1027" style="position:absolute;margin-left:370.7pt;margin-top:49.9pt;width:148.3pt;height:43pt;z-index:-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" filled="f" stroked="f" strokeweight="0">
                <v:textbox inset="0,0,0,0">
                  <w:txbxContent>
                    <w:p w14:paraId="299B795C" w14:textId="77777777" w:rsidR="00F166CA" w:rsidRPr="001E74AD" w:rsidRDefault="00F166CA" w:rsidP="000B411F">
                      <w:pPr>
                        <w:widowControl w:val="0"/>
                        <w:pBdr>
                          <w:top w:val="single" w:sz="6" w:space="0" w:color="FFFFFF"/>
                          <w:left w:val="single" w:sz="6" w:space="17" w:color="FFFFFF"/>
                          <w:bottom w:val="single" w:sz="6" w:space="0" w:color="FFFFFF"/>
                          <w:right w:val="single" w:sz="6" w:space="0" w:color="FFFFFF"/>
                        </w:pBd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</w:tabs>
                        <w:jc w:val="center"/>
                        <w:rPr>
                          <w:sz w:val="22"/>
                        </w:rPr>
                      </w:pPr>
                      <w:r w:rsidRPr="001E74AD">
                        <w:rPr>
                          <w:sz w:val="22"/>
                        </w:rPr>
                        <w:t>Office of</w:t>
                      </w:r>
                      <w:r w:rsidRPr="001E74AD">
                        <w:rPr>
                          <w:sz w:val="22"/>
                        </w:rPr>
                        <w:br/>
                        <w:t>THE BISHOP</w:t>
                      </w:r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4C8B805C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EC81D45" w14:textId="77777777" w:rsidR="000B411F" w:rsidRDefault="000B411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E179D5B" w14:textId="77777777" w:rsidR="001E74AD" w:rsidRP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r w:rsidRPr="001E74AD">
        <w:rPr>
          <w:sz w:val="22"/>
        </w:rPr>
        <w:t>9995 North Military Trail</w:t>
      </w:r>
      <w:r>
        <w:rPr>
          <w:sz w:val="22"/>
        </w:rPr>
        <w:t xml:space="preserve">  •  </w:t>
      </w:r>
      <w:smartTag w:uri="urn:schemas-microsoft-com:office:smarttags" w:element="address">
        <w:smartTag w:uri="urn:schemas-microsoft-com:office:smarttags" w:element="Street">
          <w:r w:rsidRPr="001E74AD">
            <w:rPr>
              <w:sz w:val="22"/>
            </w:rPr>
            <w:t>P.O. Box</w:t>
          </w:r>
        </w:smartTag>
        <w:r w:rsidRPr="001E74AD">
          <w:rPr>
            <w:sz w:val="22"/>
          </w:rPr>
          <w:t xml:space="preserve"> 109650</w:t>
        </w:r>
      </w:smartTag>
    </w:p>
    <w:p w14:paraId="6AFC9C39" w14:textId="77777777" w:rsidR="001E74AD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22"/>
        </w:rPr>
      </w:pPr>
      <w:smartTag w:uri="urn:schemas-microsoft-com:office:smarttags" w:element="place">
        <w:smartTag w:uri="urn:schemas-microsoft-com:office:smarttags" w:element="City">
          <w:r w:rsidRPr="001E74AD">
            <w:rPr>
              <w:sz w:val="22"/>
            </w:rPr>
            <w:t>Palm Beach Gardens</w:t>
          </w:r>
        </w:smartTag>
        <w:r w:rsidRPr="001E74AD">
          <w:rPr>
            <w:sz w:val="22"/>
          </w:rPr>
          <w:t xml:space="preserve">, </w:t>
        </w:r>
        <w:smartTag w:uri="urn:schemas-microsoft-com:office:smarttags" w:element="State">
          <w:r w:rsidRPr="001E74AD">
            <w:rPr>
              <w:sz w:val="22"/>
            </w:rPr>
            <w:t>Florida</w:t>
          </w:r>
        </w:smartTag>
        <w:r w:rsidRPr="001E74AD">
          <w:rPr>
            <w:sz w:val="22"/>
          </w:rPr>
          <w:t xml:space="preserve"> </w:t>
        </w:r>
        <w:smartTag w:uri="urn:schemas-microsoft-com:office:smarttags" w:element="PostalCode">
          <w:r w:rsidRPr="001E74AD">
            <w:rPr>
              <w:sz w:val="22"/>
            </w:rPr>
            <w:t>33410-9650</w:t>
          </w:r>
        </w:smartTag>
      </w:smartTag>
    </w:p>
    <w:p w14:paraId="780233C2" w14:textId="77777777" w:rsidR="001E74AD" w:rsidRPr="00C16A1A" w:rsidRDefault="001E74AD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jc w:val="center"/>
        <w:rPr>
          <w:sz w:val="18"/>
          <w:szCs w:val="18"/>
        </w:rPr>
      </w:pPr>
    </w:p>
    <w:p w14:paraId="07889FD4" w14:textId="77777777" w:rsidR="001E74AD" w:rsidRPr="001E74AD" w:rsidRDefault="00185289" w:rsidP="00C16A1A">
      <w:pPr>
        <w:framePr w:w="4398" w:h="1189" w:hRule="exact" w:hSpace="180" w:wrap="auto" w:vAnchor="text" w:hAnchor="page" w:x="4297" w:y="227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spacing w:before="120"/>
        <w:jc w:val="center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 wp14:anchorId="13362E5B" wp14:editId="209D0891">
                <wp:simplePos x="0" y="0"/>
                <wp:positionH relativeFrom="column">
                  <wp:posOffset>318135</wp:posOffset>
                </wp:positionH>
                <wp:positionV relativeFrom="paragraph">
                  <wp:posOffset>67944</wp:posOffset>
                </wp:positionV>
                <wp:extent cx="2171700" cy="0"/>
                <wp:effectExtent l="0" t="0" r="19050" b="19050"/>
                <wp:wrapNone/>
                <wp:docPr id="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756873" id="Line 8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.05pt,5.35pt" to="196.0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"/>
            </w:pict>
          </mc:Fallback>
        </mc:AlternateContent>
      </w:r>
      <w:r w:rsidR="001E74AD" w:rsidRPr="001E74AD">
        <w:rPr>
          <w:sz w:val="22"/>
        </w:rPr>
        <w:t>(561) 775-95</w:t>
      </w:r>
      <w:r w:rsidR="001E74AD">
        <w:rPr>
          <w:sz w:val="22"/>
        </w:rPr>
        <w:t>95    Fax (561) 775-7035</w:t>
      </w:r>
    </w:p>
    <w:p w14:paraId="1F682F5B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7AED776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30A4685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3C40144A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015728AA" w14:textId="77777777" w:rsidR="008E35D3" w:rsidRDefault="00185289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1" layoutInCell="1" allowOverlap="1" wp14:anchorId="435E5C4C" wp14:editId="16079D3D">
                <wp:simplePos x="0" y="0"/>
                <wp:positionH relativeFrom="margin">
                  <wp:posOffset>1994535</wp:posOffset>
                </wp:positionH>
                <wp:positionV relativeFrom="paragraph">
                  <wp:posOffset>-970280</wp:posOffset>
                </wp:positionV>
                <wp:extent cx="2415540" cy="361950"/>
                <wp:effectExtent l="0" t="0" r="3810" b="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554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F6281" w14:textId="77777777" w:rsidR="00F166CA" w:rsidRPr="001E74AD" w:rsidRDefault="00F166CA">
                            <w:pPr>
                              <w:pStyle w:val="Heading2"/>
                              <w:rPr>
                                <w:rFonts w:ascii="Times New Roman" w:hAnsi="Times New Roman"/>
                              </w:rPr>
                            </w:pPr>
                            <w:r w:rsidRPr="001E74AD">
                              <w:rPr>
                                <w:rFonts w:ascii="Times New Roman" w:hAnsi="Times New Roman"/>
                              </w:rPr>
                              <w:t xml:space="preserve">Diocese of </w:t>
                            </w:r>
                            <w:smartTag w:uri="urn:schemas-microsoft-com:office:smarttags" w:element="City">
                              <w:smartTag w:uri="urn:schemas-microsoft-com:office:smarttags" w:element="place">
                                <w:r w:rsidRPr="001E74AD">
                                  <w:rPr>
                                    <w:rFonts w:ascii="Times New Roman" w:hAnsi="Times New Roman"/>
                                  </w:rPr>
                                  <w:t>Palm Beach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E5C4C" id="Rectangle 5" o:spid="_x0000_s1028" style="position:absolute;margin-left:157.05pt;margin-top:-76.4pt;width:190.2pt;height:28.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" filled="f" stroked="f" strokeweight="0">
                <v:textbox inset="0,0,0,0">
                  <w:txbxContent>
                    <w:p w14:paraId="49FF6281" w14:textId="77777777" w:rsidR="00F166CA" w:rsidRPr="001E74AD" w:rsidRDefault="00F166CA">
                      <w:pPr>
                        <w:pStyle w:val="Heading2"/>
                        <w:rPr>
                          <w:rFonts w:ascii="Times New Roman" w:hAnsi="Times New Roman"/>
                        </w:rPr>
                      </w:pPr>
                      <w:r w:rsidRPr="001E74AD">
                        <w:rPr>
                          <w:rFonts w:ascii="Times New Roman" w:hAnsi="Times New Roman"/>
                        </w:rPr>
                        <w:t xml:space="preserve">Diocese of </w:t>
                      </w:r>
                      <w:smartTag w:uri="urn:schemas-microsoft-com:office:smarttags" w:element="City">
                        <w:smartTag w:uri="urn:schemas-microsoft-com:office:smarttags" w:element="place">
                          <w:r w:rsidRPr="001E74AD">
                            <w:rPr>
                              <w:rFonts w:ascii="Times New Roman" w:hAnsi="Times New Roman"/>
                            </w:rPr>
                            <w:t>Palm Beach</w:t>
                          </w:r>
                        </w:smartTag>
                      </w:smartTag>
                    </w:p>
                  </w:txbxContent>
                </v:textbox>
                <w10:wrap anchorx="margin"/>
                <w10:anchorlock/>
              </v:rect>
            </w:pict>
          </mc:Fallback>
        </mc:AlternateContent>
      </w:r>
    </w:p>
    <w:p w14:paraId="6572C0AF" w14:textId="77777777" w:rsidR="008E35D3" w:rsidRDefault="008E35D3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6AF2CD2F" w14:textId="77777777" w:rsidR="008543EF" w:rsidRDefault="008543EF">
      <w:pPr>
        <w:widowControl w:val="0"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Courier New" w:hAnsi="Courier New"/>
          <w:sz w:val="24"/>
        </w:rPr>
      </w:pPr>
    </w:p>
    <w:p w14:paraId="17D592D7" w14:textId="24F4D6D2" w:rsidR="00BB28CF" w:rsidRDefault="00DA1008" w:rsidP="0089239F">
      <w:pPr>
        <w:ind w:firstLine="4230"/>
        <w:rPr>
          <w:sz w:val="24"/>
          <w:szCs w:val="24"/>
        </w:rPr>
      </w:pPr>
      <w:r>
        <w:rPr>
          <w:sz w:val="24"/>
          <w:szCs w:val="24"/>
        </w:rPr>
        <w:t>April 11</w:t>
      </w:r>
      <w:r w:rsidR="001A1076">
        <w:rPr>
          <w:sz w:val="24"/>
          <w:szCs w:val="24"/>
        </w:rPr>
        <w:t xml:space="preserve">, </w:t>
      </w:r>
      <w:r w:rsidR="00FA528D">
        <w:rPr>
          <w:sz w:val="24"/>
          <w:szCs w:val="24"/>
        </w:rPr>
        <w:t>20</w:t>
      </w:r>
      <w:r w:rsidR="00B122B6">
        <w:rPr>
          <w:sz w:val="24"/>
          <w:szCs w:val="24"/>
        </w:rPr>
        <w:t>2</w:t>
      </w:r>
      <w:r>
        <w:rPr>
          <w:sz w:val="24"/>
          <w:szCs w:val="24"/>
        </w:rPr>
        <w:t>5</w:t>
      </w:r>
    </w:p>
    <w:p w14:paraId="7E56E0E6" w14:textId="776F0816" w:rsidR="00976EE6" w:rsidRDefault="00976EE6" w:rsidP="0089239F">
      <w:pPr>
        <w:ind w:firstLine="4230"/>
        <w:rPr>
          <w:sz w:val="24"/>
          <w:szCs w:val="24"/>
        </w:rPr>
      </w:pPr>
    </w:p>
    <w:p w14:paraId="46145112" w14:textId="72C224A5" w:rsidR="00796DE3" w:rsidRPr="003908B2" w:rsidRDefault="00796DE3" w:rsidP="00796DE3">
      <w:pPr>
        <w:rPr>
          <w:sz w:val="24"/>
          <w:szCs w:val="24"/>
        </w:rPr>
      </w:pPr>
      <w:r w:rsidRPr="003908B2">
        <w:rPr>
          <w:sz w:val="24"/>
          <w:szCs w:val="24"/>
        </w:rPr>
        <w:t>Dear Sisters and Brothers in Christ:</w:t>
      </w:r>
    </w:p>
    <w:p w14:paraId="1D04B92B" w14:textId="77777777" w:rsidR="0090403A" w:rsidRPr="003908B2" w:rsidRDefault="0090403A" w:rsidP="00796DE3">
      <w:pPr>
        <w:rPr>
          <w:sz w:val="24"/>
          <w:szCs w:val="24"/>
        </w:rPr>
      </w:pPr>
    </w:p>
    <w:p w14:paraId="769369F9" w14:textId="50041A09" w:rsidR="00DA1008" w:rsidRDefault="00DA1008" w:rsidP="007002AC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Every year, our Holy Father asks parishioners to contribute to the Pontifical Good Friday collection, which seeks to bolster the </w:t>
      </w:r>
      <w:r w:rsidRPr="00DA1008">
        <w:rPr>
          <w:sz w:val="24"/>
          <w:szCs w:val="24"/>
        </w:rPr>
        <w:t>Christian presence in the Holy Land</w:t>
      </w:r>
      <w:r>
        <w:rPr>
          <w:sz w:val="24"/>
          <w:szCs w:val="24"/>
        </w:rPr>
        <w:t xml:space="preserve">, </w:t>
      </w:r>
      <w:r w:rsidRPr="00DA1008">
        <w:rPr>
          <w:sz w:val="24"/>
          <w:szCs w:val="24"/>
        </w:rPr>
        <w:t>support ministry</w:t>
      </w:r>
      <w:r>
        <w:rPr>
          <w:sz w:val="24"/>
          <w:szCs w:val="24"/>
        </w:rPr>
        <w:t xml:space="preserve"> in</w:t>
      </w:r>
      <w:r w:rsidR="00D33940">
        <w:rPr>
          <w:sz w:val="24"/>
          <w:szCs w:val="24"/>
        </w:rPr>
        <w:t xml:space="preserve"> its </w:t>
      </w:r>
      <w:r w:rsidRPr="00DA1008">
        <w:rPr>
          <w:sz w:val="24"/>
          <w:szCs w:val="24"/>
        </w:rPr>
        <w:t>sacred shrines and parishes</w:t>
      </w:r>
      <w:r w:rsidR="00D33940">
        <w:rPr>
          <w:sz w:val="24"/>
          <w:szCs w:val="24"/>
        </w:rPr>
        <w:t xml:space="preserve">, </w:t>
      </w:r>
      <w:r w:rsidRPr="00DA1008">
        <w:rPr>
          <w:sz w:val="24"/>
          <w:szCs w:val="24"/>
        </w:rPr>
        <w:t xml:space="preserve">provide for formation and education in communities and schools, and </w:t>
      </w:r>
      <w:r w:rsidR="00D33940">
        <w:rPr>
          <w:sz w:val="24"/>
          <w:szCs w:val="24"/>
        </w:rPr>
        <w:t>fund</w:t>
      </w:r>
      <w:r w:rsidRPr="00DA1008">
        <w:rPr>
          <w:sz w:val="24"/>
          <w:szCs w:val="24"/>
        </w:rPr>
        <w:t xml:space="preserve"> basic needs </w:t>
      </w:r>
      <w:r w:rsidR="00D33940">
        <w:rPr>
          <w:sz w:val="24"/>
          <w:szCs w:val="24"/>
        </w:rPr>
        <w:t>for all people</w:t>
      </w:r>
      <w:r w:rsidRPr="00DA1008">
        <w:rPr>
          <w:sz w:val="24"/>
          <w:szCs w:val="24"/>
        </w:rPr>
        <w:t>.</w:t>
      </w:r>
      <w:r w:rsidR="00D33940">
        <w:rPr>
          <w:sz w:val="24"/>
          <w:szCs w:val="24"/>
        </w:rPr>
        <w:t xml:space="preserve"> The 2025 collection will be </w:t>
      </w:r>
      <w:r w:rsidR="00B67FE3">
        <w:rPr>
          <w:sz w:val="24"/>
          <w:szCs w:val="24"/>
        </w:rPr>
        <w:t xml:space="preserve">taken up </w:t>
      </w:r>
      <w:r w:rsidR="00D33940">
        <w:rPr>
          <w:sz w:val="24"/>
          <w:szCs w:val="24"/>
        </w:rPr>
        <w:t>on Good Friday, April 18.</w:t>
      </w:r>
    </w:p>
    <w:p w14:paraId="17C70059" w14:textId="77777777" w:rsidR="00DA1008" w:rsidRDefault="00DA1008" w:rsidP="007002AC">
      <w:pPr>
        <w:ind w:firstLine="720"/>
        <w:rPr>
          <w:sz w:val="24"/>
          <w:szCs w:val="24"/>
        </w:rPr>
      </w:pPr>
    </w:p>
    <w:p w14:paraId="3541D63E" w14:textId="626B306B" w:rsidR="00B67FE3" w:rsidRDefault="00D33940" w:rsidP="00D33940">
      <w:pPr>
        <w:ind w:firstLine="720"/>
        <w:rPr>
          <w:color w:val="333333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Your </w:t>
      </w:r>
      <w:r w:rsidRPr="00D33940">
        <w:rPr>
          <w:sz w:val="24"/>
          <w:szCs w:val="24"/>
        </w:rPr>
        <w:t xml:space="preserve">awareness </w:t>
      </w:r>
      <w:r>
        <w:rPr>
          <w:sz w:val="24"/>
          <w:szCs w:val="24"/>
        </w:rPr>
        <w:t xml:space="preserve">of </w:t>
      </w:r>
      <w:r w:rsidRPr="00D33940">
        <w:rPr>
          <w:sz w:val="24"/>
          <w:szCs w:val="24"/>
        </w:rPr>
        <w:t xml:space="preserve">and charitable generosity for this year’s </w:t>
      </w:r>
      <w:r>
        <w:rPr>
          <w:sz w:val="24"/>
          <w:szCs w:val="24"/>
        </w:rPr>
        <w:t>c</w:t>
      </w:r>
      <w:r w:rsidRPr="00D33940">
        <w:rPr>
          <w:sz w:val="24"/>
          <w:szCs w:val="24"/>
        </w:rPr>
        <w:t>ollection</w:t>
      </w:r>
      <w:r>
        <w:rPr>
          <w:sz w:val="24"/>
          <w:szCs w:val="24"/>
        </w:rPr>
        <w:t xml:space="preserve"> will help </w:t>
      </w:r>
      <w:r w:rsidRPr="00D33940">
        <w:rPr>
          <w:sz w:val="24"/>
          <w:szCs w:val="24"/>
        </w:rPr>
        <w:t xml:space="preserve">enable Christians and the </w:t>
      </w:r>
      <w:r>
        <w:rPr>
          <w:sz w:val="24"/>
          <w:szCs w:val="24"/>
        </w:rPr>
        <w:t xml:space="preserve">Catholic </w:t>
      </w:r>
      <w:r w:rsidRPr="00D33940">
        <w:rPr>
          <w:sz w:val="24"/>
          <w:szCs w:val="24"/>
        </w:rPr>
        <w:t xml:space="preserve">Church to stay in the Holy Land, </w:t>
      </w:r>
      <w:r w:rsidRPr="00B5126B">
        <w:rPr>
          <w:color w:val="333333"/>
          <w:sz w:val="24"/>
          <w:szCs w:val="24"/>
          <w:shd w:val="clear" w:color="auto" w:fill="FFFFFF"/>
        </w:rPr>
        <w:t xml:space="preserve">in the very land made holy by the life, death and </w:t>
      </w:r>
      <w:r>
        <w:rPr>
          <w:color w:val="333333"/>
          <w:sz w:val="24"/>
          <w:szCs w:val="24"/>
          <w:shd w:val="clear" w:color="auto" w:fill="FFFFFF"/>
        </w:rPr>
        <w:t>R</w:t>
      </w:r>
      <w:r w:rsidRPr="00B5126B">
        <w:rPr>
          <w:color w:val="333333"/>
          <w:sz w:val="24"/>
          <w:szCs w:val="24"/>
          <w:shd w:val="clear" w:color="auto" w:fill="FFFFFF"/>
        </w:rPr>
        <w:t xml:space="preserve">esurrection of Jesus. </w:t>
      </w:r>
      <w:r w:rsidR="00B67FE3" w:rsidRPr="00B5126B">
        <w:rPr>
          <w:color w:val="333333"/>
          <w:sz w:val="24"/>
          <w:szCs w:val="24"/>
          <w:shd w:val="clear" w:color="auto" w:fill="FFFFFF"/>
        </w:rPr>
        <w:t xml:space="preserve">The Franciscans of the Custody of the Holy Land </w:t>
      </w:r>
      <w:r w:rsidR="00B67FE3">
        <w:rPr>
          <w:color w:val="333333"/>
          <w:sz w:val="24"/>
          <w:szCs w:val="24"/>
          <w:shd w:val="clear" w:color="auto" w:fill="FFFFFF"/>
        </w:rPr>
        <w:t xml:space="preserve">help </w:t>
      </w:r>
      <w:r w:rsidR="00B67FE3" w:rsidRPr="00B5126B">
        <w:rPr>
          <w:sz w:val="24"/>
          <w:szCs w:val="24"/>
        </w:rPr>
        <w:t xml:space="preserve">maintain and safeguard </w:t>
      </w:r>
      <w:r w:rsidR="00B67FE3">
        <w:rPr>
          <w:sz w:val="24"/>
          <w:szCs w:val="24"/>
        </w:rPr>
        <w:t>sacred</w:t>
      </w:r>
      <w:r w:rsidR="00B67FE3" w:rsidRPr="00B5126B">
        <w:rPr>
          <w:sz w:val="24"/>
          <w:szCs w:val="24"/>
        </w:rPr>
        <w:t xml:space="preserve"> </w:t>
      </w:r>
      <w:r w:rsidR="00B67FE3">
        <w:rPr>
          <w:sz w:val="24"/>
          <w:szCs w:val="24"/>
        </w:rPr>
        <w:t>sites</w:t>
      </w:r>
      <w:r w:rsidR="00B67FE3" w:rsidRPr="00B5126B">
        <w:rPr>
          <w:sz w:val="24"/>
          <w:szCs w:val="24"/>
        </w:rPr>
        <w:t xml:space="preserve"> and shrines, </w:t>
      </w:r>
      <w:r w:rsidR="00B67FE3">
        <w:rPr>
          <w:sz w:val="24"/>
          <w:szCs w:val="24"/>
        </w:rPr>
        <w:t xml:space="preserve">as well as </w:t>
      </w:r>
      <w:r w:rsidR="00B67FE3" w:rsidRPr="00B5126B">
        <w:rPr>
          <w:color w:val="333333"/>
          <w:sz w:val="24"/>
          <w:szCs w:val="24"/>
          <w:shd w:val="clear" w:color="auto" w:fill="FFFFFF"/>
        </w:rPr>
        <w:t xml:space="preserve">care for the “living stones” </w:t>
      </w:r>
      <w:r w:rsidR="00B67FE3">
        <w:rPr>
          <w:color w:val="333333"/>
          <w:sz w:val="24"/>
          <w:szCs w:val="24"/>
          <w:shd w:val="clear" w:color="auto" w:fill="FFFFFF"/>
        </w:rPr>
        <w:t xml:space="preserve">who are present </w:t>
      </w:r>
      <w:r w:rsidR="00CE0FF9">
        <w:rPr>
          <w:color w:val="333333"/>
          <w:sz w:val="24"/>
          <w:szCs w:val="24"/>
          <w:shd w:val="clear" w:color="auto" w:fill="FFFFFF"/>
        </w:rPr>
        <w:t>among them</w:t>
      </w:r>
      <w:r w:rsidR="00B67FE3" w:rsidRPr="00B5126B">
        <w:rPr>
          <w:color w:val="333333"/>
          <w:sz w:val="24"/>
          <w:szCs w:val="24"/>
          <w:shd w:val="clear" w:color="auto" w:fill="FFFFFF"/>
        </w:rPr>
        <w:t xml:space="preserve">. </w:t>
      </w:r>
    </w:p>
    <w:p w14:paraId="5E24D8D1" w14:textId="77777777" w:rsidR="00B67FE3" w:rsidRDefault="00B67FE3" w:rsidP="00D33940">
      <w:pPr>
        <w:ind w:firstLine="720"/>
        <w:rPr>
          <w:sz w:val="24"/>
          <w:szCs w:val="24"/>
        </w:rPr>
      </w:pPr>
    </w:p>
    <w:p w14:paraId="19FB2762" w14:textId="0DFFAE4A" w:rsidR="00796DE3" w:rsidRPr="00B5126B" w:rsidRDefault="00CE0FF9" w:rsidP="001A1076">
      <w:pPr>
        <w:ind w:firstLine="720"/>
        <w:rPr>
          <w:sz w:val="24"/>
          <w:szCs w:val="24"/>
        </w:rPr>
      </w:pPr>
      <w:r>
        <w:rPr>
          <w:sz w:val="24"/>
          <w:szCs w:val="24"/>
        </w:rPr>
        <w:t>We</w:t>
      </w:r>
      <w:r w:rsidR="00D33940" w:rsidRPr="00D33940">
        <w:rPr>
          <w:sz w:val="24"/>
          <w:szCs w:val="24"/>
        </w:rPr>
        <w:t xml:space="preserve"> humbly ask for your prayers </w:t>
      </w:r>
      <w:r w:rsidR="00B67FE3">
        <w:rPr>
          <w:sz w:val="24"/>
          <w:szCs w:val="24"/>
        </w:rPr>
        <w:t xml:space="preserve">and financial support </w:t>
      </w:r>
      <w:r w:rsidR="00D33940" w:rsidRPr="00D33940">
        <w:rPr>
          <w:sz w:val="24"/>
          <w:szCs w:val="24"/>
        </w:rPr>
        <w:t>for th</w:t>
      </w:r>
      <w:r>
        <w:rPr>
          <w:sz w:val="24"/>
          <w:szCs w:val="24"/>
        </w:rPr>
        <w:t>is</w:t>
      </w:r>
      <w:r w:rsidR="00D33940" w:rsidRPr="00D33940">
        <w:rPr>
          <w:sz w:val="24"/>
          <w:szCs w:val="24"/>
        </w:rPr>
        <w:t xml:space="preserve"> </w:t>
      </w:r>
      <w:r>
        <w:rPr>
          <w:sz w:val="24"/>
          <w:szCs w:val="24"/>
        </w:rPr>
        <w:t>annual</w:t>
      </w:r>
      <w:r w:rsidR="00D33940" w:rsidRPr="00D33940">
        <w:rPr>
          <w:sz w:val="24"/>
          <w:szCs w:val="24"/>
        </w:rPr>
        <w:t xml:space="preserve"> </w:t>
      </w:r>
      <w:r w:rsidR="00B67FE3">
        <w:rPr>
          <w:sz w:val="24"/>
          <w:szCs w:val="24"/>
        </w:rPr>
        <w:t>c</w:t>
      </w:r>
      <w:r w:rsidR="00D33940" w:rsidRPr="00D33940">
        <w:rPr>
          <w:sz w:val="24"/>
          <w:szCs w:val="24"/>
        </w:rPr>
        <w:t>ollection</w:t>
      </w:r>
      <w:r w:rsidR="001A1076" w:rsidRPr="00B5126B">
        <w:rPr>
          <w:sz w:val="24"/>
          <w:szCs w:val="24"/>
        </w:rPr>
        <w:t>, as encouraged by Pope Francis. By supporting th</w:t>
      </w:r>
      <w:r w:rsidR="00B5126B" w:rsidRPr="00B5126B">
        <w:rPr>
          <w:sz w:val="24"/>
          <w:szCs w:val="24"/>
        </w:rPr>
        <w:t>ese efforts</w:t>
      </w:r>
      <w:r w:rsidR="001A1076" w:rsidRPr="00B5126B">
        <w:rPr>
          <w:sz w:val="24"/>
          <w:szCs w:val="24"/>
        </w:rPr>
        <w:t>, you stand with the Church in the Holy Land</w:t>
      </w:r>
      <w:r w:rsidR="00B67FE3">
        <w:rPr>
          <w:sz w:val="24"/>
          <w:szCs w:val="24"/>
        </w:rPr>
        <w:t>,</w:t>
      </w:r>
      <w:r w:rsidR="001A1076" w:rsidRPr="00B5126B">
        <w:rPr>
          <w:sz w:val="24"/>
          <w:szCs w:val="24"/>
        </w:rPr>
        <w:t xml:space="preserve"> and you become an instrument of peace in </w:t>
      </w:r>
      <w:r w:rsidR="00B5126B">
        <w:rPr>
          <w:sz w:val="24"/>
          <w:szCs w:val="24"/>
        </w:rPr>
        <w:t xml:space="preserve">a troubled </w:t>
      </w:r>
      <w:r>
        <w:rPr>
          <w:sz w:val="24"/>
          <w:szCs w:val="24"/>
        </w:rPr>
        <w:t>region</w:t>
      </w:r>
      <w:r w:rsidR="001A1076" w:rsidRPr="00B5126B">
        <w:rPr>
          <w:sz w:val="24"/>
          <w:szCs w:val="24"/>
        </w:rPr>
        <w:t>.</w:t>
      </w:r>
    </w:p>
    <w:p w14:paraId="2D52DD2A" w14:textId="77777777" w:rsidR="00796DE3" w:rsidRPr="003908B2" w:rsidRDefault="00796DE3" w:rsidP="00B17CBF">
      <w:pPr>
        <w:rPr>
          <w:sz w:val="24"/>
          <w:szCs w:val="24"/>
        </w:rPr>
      </w:pPr>
    </w:p>
    <w:p w14:paraId="688058EB" w14:textId="368527C1" w:rsidR="00B17CBF" w:rsidRPr="003908B2" w:rsidRDefault="00B17CBF" w:rsidP="00B17CBF">
      <w:pPr>
        <w:rPr>
          <w:sz w:val="24"/>
          <w:szCs w:val="24"/>
        </w:rPr>
      </w:pPr>
      <w:r w:rsidRPr="003908B2">
        <w:rPr>
          <w:sz w:val="24"/>
          <w:szCs w:val="24"/>
        </w:rPr>
        <w:tab/>
        <w:t>With gratitude for your continued generosity and every prayerful wish, I am</w:t>
      </w:r>
    </w:p>
    <w:p w14:paraId="1EE02C81" w14:textId="28AB32F3" w:rsidR="00B17CBF" w:rsidRPr="008C28BC" w:rsidRDefault="00B17CBF" w:rsidP="00B17CBF">
      <w:pPr>
        <w:rPr>
          <w:sz w:val="24"/>
          <w:szCs w:val="24"/>
        </w:rPr>
      </w:pPr>
    </w:p>
    <w:p w14:paraId="19181161" w14:textId="6C295D0C" w:rsidR="00B17CBF" w:rsidRDefault="00B17CBF" w:rsidP="00B17CBF">
      <w:pPr>
        <w:rPr>
          <w:sz w:val="24"/>
          <w:szCs w:val="24"/>
        </w:rPr>
      </w:pP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C28BC">
        <w:rPr>
          <w:sz w:val="24"/>
          <w:szCs w:val="24"/>
        </w:rPr>
        <w:t>Sincerely yours in Christ,</w:t>
      </w:r>
    </w:p>
    <w:p w14:paraId="28A92929" w14:textId="3E9C6679" w:rsidR="00B17CBF" w:rsidRPr="008C28BC" w:rsidRDefault="00B17CBF" w:rsidP="00B17CBF"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80CD0" w:rsidRPr="00F57C87">
        <w:rPr>
          <w:noProof/>
        </w:rPr>
        <w:drawing>
          <wp:inline distT="0" distB="0" distL="0" distR="0" wp14:anchorId="36D9207D" wp14:editId="7447E6D0">
            <wp:extent cx="2463800" cy="487881"/>
            <wp:effectExtent l="0" t="0" r="0" b="7620"/>
            <wp:docPr id="187433705" name="Picture 187433705" descr="BarbaritoSig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baritoSigColo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679" cy="49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13CEF" w14:textId="77777777" w:rsidR="00B17CBF" w:rsidRDefault="00B17CBF" w:rsidP="00B17CBF">
      <w:pPr>
        <w:rPr>
          <w:sz w:val="24"/>
          <w:szCs w:val="24"/>
        </w:rPr>
      </w:pP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C28BC">
        <w:rPr>
          <w:sz w:val="24"/>
          <w:szCs w:val="24"/>
        </w:rPr>
        <w:t>Most Reverend Gerald M. Barbarito</w:t>
      </w:r>
      <w:r w:rsidRPr="008C28BC">
        <w:rPr>
          <w:sz w:val="24"/>
          <w:szCs w:val="24"/>
        </w:rPr>
        <w:br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 w:rsidRPr="008C28BC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C28BC">
        <w:rPr>
          <w:sz w:val="24"/>
          <w:szCs w:val="24"/>
        </w:rPr>
        <w:t>Bishop of Palm Beach</w:t>
      </w:r>
    </w:p>
    <w:p w14:paraId="7B6B5757" w14:textId="77777777" w:rsidR="00C94EC8" w:rsidRDefault="00C94EC8" w:rsidP="00B17CBF">
      <w:pPr>
        <w:rPr>
          <w:sz w:val="24"/>
          <w:szCs w:val="24"/>
        </w:rPr>
      </w:pPr>
    </w:p>
    <w:p w14:paraId="60029F7C" w14:textId="77777777" w:rsidR="00F166CA" w:rsidRDefault="00F166CA" w:rsidP="00B17CBF">
      <w:pPr>
        <w:rPr>
          <w:sz w:val="24"/>
          <w:szCs w:val="24"/>
        </w:rPr>
      </w:pPr>
    </w:p>
    <w:p w14:paraId="3024B8B9" w14:textId="341FE262" w:rsidR="00196150" w:rsidRDefault="00196150" w:rsidP="00196150">
      <w:pPr>
        <w:rPr>
          <w:b/>
          <w:sz w:val="24"/>
          <w:szCs w:val="24"/>
        </w:rPr>
      </w:pPr>
      <w:r w:rsidRPr="009A4E44">
        <w:rPr>
          <w:b/>
          <w:sz w:val="24"/>
          <w:szCs w:val="24"/>
          <w:u w:val="single"/>
        </w:rPr>
        <w:t>NOTE TO PASTORS</w:t>
      </w:r>
      <w:r w:rsidRPr="009A4E44">
        <w:rPr>
          <w:b/>
          <w:sz w:val="24"/>
          <w:szCs w:val="24"/>
        </w:rPr>
        <w:t>:</w:t>
      </w:r>
      <w:r w:rsidR="005A3723" w:rsidRPr="005A3723">
        <w:rPr>
          <w:b/>
          <w:sz w:val="24"/>
          <w:szCs w:val="24"/>
        </w:rPr>
        <w:t xml:space="preserve"> </w:t>
      </w:r>
      <w:r w:rsidR="005A3723" w:rsidRPr="001E6A3D">
        <w:rPr>
          <w:b/>
          <w:sz w:val="24"/>
          <w:szCs w:val="24"/>
        </w:rPr>
        <w:t>IT IS REQU</w:t>
      </w:r>
      <w:r w:rsidR="005A3723">
        <w:rPr>
          <w:b/>
          <w:sz w:val="24"/>
          <w:szCs w:val="24"/>
        </w:rPr>
        <w:t>I</w:t>
      </w:r>
      <w:r w:rsidR="005A3723" w:rsidRPr="001E6A3D">
        <w:rPr>
          <w:b/>
          <w:sz w:val="24"/>
          <w:szCs w:val="24"/>
        </w:rPr>
        <w:t>RED THAT YOU PUBLISH THIS LETTER IN THE PARISH BULLETIN AS A HALF</w:t>
      </w:r>
      <w:r w:rsidR="00780DBD">
        <w:rPr>
          <w:b/>
          <w:sz w:val="24"/>
          <w:szCs w:val="24"/>
        </w:rPr>
        <w:t>-</w:t>
      </w:r>
      <w:r w:rsidR="005A3723" w:rsidRPr="001E6A3D">
        <w:rPr>
          <w:b/>
          <w:sz w:val="24"/>
          <w:szCs w:val="24"/>
        </w:rPr>
        <w:t>PAGE OR FULL-PAGE LETTER THE WEEKEND OF</w:t>
      </w:r>
      <w:r w:rsidR="005A3723">
        <w:rPr>
          <w:b/>
          <w:sz w:val="24"/>
          <w:szCs w:val="24"/>
        </w:rPr>
        <w:t xml:space="preserve"> </w:t>
      </w:r>
      <w:r w:rsidR="00B67FE3">
        <w:rPr>
          <w:b/>
          <w:sz w:val="24"/>
          <w:szCs w:val="24"/>
        </w:rPr>
        <w:t>APRIL 12</w:t>
      </w:r>
      <w:r w:rsidR="00B5126B">
        <w:rPr>
          <w:b/>
          <w:sz w:val="24"/>
          <w:szCs w:val="24"/>
        </w:rPr>
        <w:t>/</w:t>
      </w:r>
      <w:r w:rsidR="00B67FE3">
        <w:rPr>
          <w:b/>
          <w:sz w:val="24"/>
          <w:szCs w:val="24"/>
        </w:rPr>
        <w:t>13</w:t>
      </w:r>
      <w:r w:rsidR="005A3723">
        <w:rPr>
          <w:b/>
          <w:sz w:val="24"/>
          <w:szCs w:val="24"/>
        </w:rPr>
        <w:t>, 202</w:t>
      </w:r>
      <w:r w:rsidR="00B67FE3">
        <w:rPr>
          <w:b/>
          <w:sz w:val="24"/>
          <w:szCs w:val="24"/>
        </w:rPr>
        <w:t>5</w:t>
      </w:r>
      <w:r w:rsidR="005A3723" w:rsidRPr="001E6A3D">
        <w:rPr>
          <w:b/>
          <w:sz w:val="24"/>
          <w:szCs w:val="24"/>
        </w:rPr>
        <w:t xml:space="preserve">. THE COLLECTION WILL TAKE PLACE </w:t>
      </w:r>
      <w:r w:rsidR="00B67FE3">
        <w:rPr>
          <w:b/>
          <w:sz w:val="24"/>
          <w:szCs w:val="24"/>
        </w:rPr>
        <w:t>APRIL</w:t>
      </w:r>
      <w:r w:rsidR="00B5126B">
        <w:rPr>
          <w:b/>
          <w:sz w:val="24"/>
          <w:szCs w:val="24"/>
        </w:rPr>
        <w:t xml:space="preserve"> </w:t>
      </w:r>
      <w:r w:rsidR="00B67FE3">
        <w:rPr>
          <w:b/>
          <w:sz w:val="24"/>
          <w:szCs w:val="24"/>
        </w:rPr>
        <w:t>18</w:t>
      </w:r>
      <w:r w:rsidR="005A3723">
        <w:rPr>
          <w:b/>
          <w:sz w:val="24"/>
          <w:szCs w:val="24"/>
        </w:rPr>
        <w:t>, 202</w:t>
      </w:r>
      <w:r w:rsidR="00B67FE3">
        <w:rPr>
          <w:b/>
          <w:sz w:val="24"/>
          <w:szCs w:val="24"/>
        </w:rPr>
        <w:t>5</w:t>
      </w:r>
      <w:r w:rsidR="005A3723" w:rsidRPr="001E6A3D">
        <w:rPr>
          <w:b/>
          <w:sz w:val="24"/>
          <w:szCs w:val="24"/>
        </w:rPr>
        <w:t>. YOU ARE WELCOME TO READ THE LETTER TO PARISHIONERS</w:t>
      </w:r>
      <w:r w:rsidR="005A3723">
        <w:rPr>
          <w:b/>
          <w:sz w:val="24"/>
          <w:szCs w:val="24"/>
        </w:rPr>
        <w:t>, POST THIS LETTER ON SOCIAL MEDIA, AND ON YOUR WEBSITE</w:t>
      </w:r>
      <w:r w:rsidR="005E5821">
        <w:rPr>
          <w:b/>
          <w:sz w:val="24"/>
          <w:szCs w:val="24"/>
        </w:rPr>
        <w:t>,</w:t>
      </w:r>
      <w:r w:rsidR="005A3723" w:rsidRPr="001E6A3D">
        <w:rPr>
          <w:b/>
          <w:sz w:val="24"/>
          <w:szCs w:val="24"/>
        </w:rPr>
        <w:t xml:space="preserve"> IN ADDITION TO HAVING IT PRINTED IN THE BULLETIN.</w:t>
      </w:r>
    </w:p>
    <w:p w14:paraId="5FAD540D" w14:textId="77777777" w:rsidR="00F166CA" w:rsidRPr="008C28BC" w:rsidRDefault="00F166CA" w:rsidP="00B17CBF">
      <w:pPr>
        <w:rPr>
          <w:sz w:val="24"/>
          <w:szCs w:val="24"/>
        </w:rPr>
      </w:pPr>
    </w:p>
    <w:sectPr w:rsidR="00F166CA" w:rsidRPr="008C28BC" w:rsidSect="00AA3B68">
      <w:endnotePr>
        <w:numFmt w:val="decimal"/>
      </w:endnotePr>
      <w:pgSz w:w="12240" w:h="15840"/>
      <w:pgMar w:top="317" w:right="1440" w:bottom="317" w:left="1440" w:header="245" w:footer="144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07B3EB3-DF24-4E31-A876-13BE9CD752BD}"/>
    <w:embedBold r:id="rId2" w:fontKey="{9C772D25-7BDE-4F17-912A-DC70AD6D529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F42F300E-345D-42F8-9DB9-72814C78668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3D05F8EB-8858-450A-8EC2-5A14EA1C8DD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6DFBDF5A-5F50-45AF-A8BD-2967C77E0993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33F86DD6-5E2B-4AC3-BD43-D0153CE52904}"/>
  </w:font>
  <w:font w:name="UnivrstyRoman BT">
    <w:altName w:val="Courier New"/>
    <w:charset w:val="00"/>
    <w:family w:val="decorative"/>
    <w:pitch w:val="variable"/>
    <w:sig w:usb0="00000087" w:usb1="00000000" w:usb2="00000000" w:usb3="00000000" w:csb0="0000001B" w:csb1="00000000"/>
    <w:embedRegular r:id="rId7" w:fontKey="{2D4B40B0-D7A9-46E9-860D-D0EFC12943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93F8B553-4002-4A0D-87A2-EBDD28F1E0E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5DE29D96-377C-4015-8C3E-24B4F0A847CB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FC8D7CAB-01C6-405A-BE74-E4D6985D964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EA7F6F15-98C7-4EBF-BE00-C606562A1F5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3B0FEC15-66E6-43D1-BFAB-4534589963C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4642E5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1" w15:restartNumberingAfterBreak="0">
    <w:nsid w:val="4F69357F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abstractNum w:abstractNumId="2" w15:restartNumberingAfterBreak="0">
    <w:nsid w:val="5A55490E"/>
    <w:multiLevelType w:val="multilevel"/>
    <w:tmpl w:val="E280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3524FA"/>
    <w:multiLevelType w:val="singleLevel"/>
    <w:tmpl w:val="2A2E77F2"/>
    <w:lvl w:ilvl="0">
      <w:start w:val="2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</w:abstractNum>
  <w:num w:numId="1" w16cid:durableId="754909490">
    <w:abstractNumId w:val="0"/>
  </w:num>
  <w:num w:numId="2" w16cid:durableId="1312832131">
    <w:abstractNumId w:val="3"/>
  </w:num>
  <w:num w:numId="3" w16cid:durableId="728384829">
    <w:abstractNumId w:val="1"/>
  </w:num>
  <w:num w:numId="4" w16cid:durableId="10138023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endnotePr>
    <w:numFmt w:val="decimal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0894"/>
    <w:rsid w:val="00006B71"/>
    <w:rsid w:val="00014206"/>
    <w:rsid w:val="00015C0A"/>
    <w:rsid w:val="00017299"/>
    <w:rsid w:val="00022ADA"/>
    <w:rsid w:val="00036EEA"/>
    <w:rsid w:val="0004109F"/>
    <w:rsid w:val="00057730"/>
    <w:rsid w:val="000708A1"/>
    <w:rsid w:val="00093884"/>
    <w:rsid w:val="00096408"/>
    <w:rsid w:val="000B15E5"/>
    <w:rsid w:val="000B1BD8"/>
    <w:rsid w:val="000B411F"/>
    <w:rsid w:val="000C200A"/>
    <w:rsid w:val="000C648F"/>
    <w:rsid w:val="000F07AA"/>
    <w:rsid w:val="000F75DE"/>
    <w:rsid w:val="000F79F3"/>
    <w:rsid w:val="00110AA6"/>
    <w:rsid w:val="001117C8"/>
    <w:rsid w:val="00123F4D"/>
    <w:rsid w:val="001271D8"/>
    <w:rsid w:val="00134840"/>
    <w:rsid w:val="001553E1"/>
    <w:rsid w:val="00173F71"/>
    <w:rsid w:val="0017585F"/>
    <w:rsid w:val="0018518E"/>
    <w:rsid w:val="00185289"/>
    <w:rsid w:val="00196150"/>
    <w:rsid w:val="001A1076"/>
    <w:rsid w:val="001C5D77"/>
    <w:rsid w:val="001C7CAF"/>
    <w:rsid w:val="001D4838"/>
    <w:rsid w:val="001E2BA5"/>
    <w:rsid w:val="001E579C"/>
    <w:rsid w:val="001E5B81"/>
    <w:rsid w:val="001E74AD"/>
    <w:rsid w:val="002040A9"/>
    <w:rsid w:val="00217753"/>
    <w:rsid w:val="00220BCF"/>
    <w:rsid w:val="0023720E"/>
    <w:rsid w:val="002401B2"/>
    <w:rsid w:val="002401FB"/>
    <w:rsid w:val="002410E5"/>
    <w:rsid w:val="0024216C"/>
    <w:rsid w:val="0025788B"/>
    <w:rsid w:val="00291A90"/>
    <w:rsid w:val="00294E33"/>
    <w:rsid w:val="002A01A8"/>
    <w:rsid w:val="002A5F0F"/>
    <w:rsid w:val="002B1AAE"/>
    <w:rsid w:val="002B4153"/>
    <w:rsid w:val="002C0854"/>
    <w:rsid w:val="002C1292"/>
    <w:rsid w:val="002C1BD7"/>
    <w:rsid w:val="002E1872"/>
    <w:rsid w:val="002F324F"/>
    <w:rsid w:val="002F4A91"/>
    <w:rsid w:val="00305F68"/>
    <w:rsid w:val="003128B6"/>
    <w:rsid w:val="00321051"/>
    <w:rsid w:val="00322CD3"/>
    <w:rsid w:val="00325717"/>
    <w:rsid w:val="00333AE6"/>
    <w:rsid w:val="00353B3C"/>
    <w:rsid w:val="00356204"/>
    <w:rsid w:val="00360D01"/>
    <w:rsid w:val="00371174"/>
    <w:rsid w:val="003750C0"/>
    <w:rsid w:val="00376D8B"/>
    <w:rsid w:val="003908B2"/>
    <w:rsid w:val="003A1635"/>
    <w:rsid w:val="003A7C7B"/>
    <w:rsid w:val="003C45BC"/>
    <w:rsid w:val="003D6C6E"/>
    <w:rsid w:val="003E78DE"/>
    <w:rsid w:val="0041070F"/>
    <w:rsid w:val="00420354"/>
    <w:rsid w:val="004206B4"/>
    <w:rsid w:val="0042090F"/>
    <w:rsid w:val="00420AA3"/>
    <w:rsid w:val="004221FA"/>
    <w:rsid w:val="004223E4"/>
    <w:rsid w:val="00426885"/>
    <w:rsid w:val="004405C6"/>
    <w:rsid w:val="00442595"/>
    <w:rsid w:val="00454458"/>
    <w:rsid w:val="00457E3C"/>
    <w:rsid w:val="004B7C0D"/>
    <w:rsid w:val="004C5E22"/>
    <w:rsid w:val="004E6A5F"/>
    <w:rsid w:val="004F7837"/>
    <w:rsid w:val="005009BF"/>
    <w:rsid w:val="005305EC"/>
    <w:rsid w:val="005340A8"/>
    <w:rsid w:val="00540894"/>
    <w:rsid w:val="00546BE8"/>
    <w:rsid w:val="00547CEB"/>
    <w:rsid w:val="00554369"/>
    <w:rsid w:val="005835B5"/>
    <w:rsid w:val="005A3723"/>
    <w:rsid w:val="005A525F"/>
    <w:rsid w:val="005B5B6D"/>
    <w:rsid w:val="005D3767"/>
    <w:rsid w:val="005D5AD5"/>
    <w:rsid w:val="005D66F9"/>
    <w:rsid w:val="005E5821"/>
    <w:rsid w:val="00614B23"/>
    <w:rsid w:val="00623C0D"/>
    <w:rsid w:val="00642840"/>
    <w:rsid w:val="00646371"/>
    <w:rsid w:val="00653069"/>
    <w:rsid w:val="00657BAC"/>
    <w:rsid w:val="00670490"/>
    <w:rsid w:val="00682AE6"/>
    <w:rsid w:val="00694868"/>
    <w:rsid w:val="006A5F86"/>
    <w:rsid w:val="006B0FAC"/>
    <w:rsid w:val="006B2C9A"/>
    <w:rsid w:val="006B5F9D"/>
    <w:rsid w:val="006C39E1"/>
    <w:rsid w:val="006C42C5"/>
    <w:rsid w:val="006E2DEA"/>
    <w:rsid w:val="007002AC"/>
    <w:rsid w:val="0070459F"/>
    <w:rsid w:val="00710B58"/>
    <w:rsid w:val="00713740"/>
    <w:rsid w:val="00713C5E"/>
    <w:rsid w:val="00714F49"/>
    <w:rsid w:val="007250E0"/>
    <w:rsid w:val="00754E13"/>
    <w:rsid w:val="00765235"/>
    <w:rsid w:val="00772720"/>
    <w:rsid w:val="00774650"/>
    <w:rsid w:val="00777E21"/>
    <w:rsid w:val="00780B16"/>
    <w:rsid w:val="00780DBD"/>
    <w:rsid w:val="00781D96"/>
    <w:rsid w:val="007851CE"/>
    <w:rsid w:val="007928AC"/>
    <w:rsid w:val="00796DE3"/>
    <w:rsid w:val="007A4F8A"/>
    <w:rsid w:val="007C0E49"/>
    <w:rsid w:val="007D06A0"/>
    <w:rsid w:val="007D0777"/>
    <w:rsid w:val="008059E4"/>
    <w:rsid w:val="00813BFD"/>
    <w:rsid w:val="00816684"/>
    <w:rsid w:val="00834218"/>
    <w:rsid w:val="00835D02"/>
    <w:rsid w:val="0084480C"/>
    <w:rsid w:val="008450B9"/>
    <w:rsid w:val="00847419"/>
    <w:rsid w:val="0085367B"/>
    <w:rsid w:val="008543EF"/>
    <w:rsid w:val="00856EA2"/>
    <w:rsid w:val="00864FD3"/>
    <w:rsid w:val="00871000"/>
    <w:rsid w:val="00880CD0"/>
    <w:rsid w:val="0088659B"/>
    <w:rsid w:val="0089239F"/>
    <w:rsid w:val="008B38EC"/>
    <w:rsid w:val="008C1133"/>
    <w:rsid w:val="008D02C1"/>
    <w:rsid w:val="008D1B62"/>
    <w:rsid w:val="008D7C77"/>
    <w:rsid w:val="008E0BD4"/>
    <w:rsid w:val="008E2F29"/>
    <w:rsid w:val="008E35D3"/>
    <w:rsid w:val="008F3D6C"/>
    <w:rsid w:val="0090302B"/>
    <w:rsid w:val="0090403A"/>
    <w:rsid w:val="0091286D"/>
    <w:rsid w:val="009159F4"/>
    <w:rsid w:val="009222A4"/>
    <w:rsid w:val="00922FC4"/>
    <w:rsid w:val="00944CAE"/>
    <w:rsid w:val="009533CB"/>
    <w:rsid w:val="00960B9E"/>
    <w:rsid w:val="00976EE6"/>
    <w:rsid w:val="0098155B"/>
    <w:rsid w:val="009B5C0B"/>
    <w:rsid w:val="009C3F03"/>
    <w:rsid w:val="009E4560"/>
    <w:rsid w:val="009E52B6"/>
    <w:rsid w:val="009E7C58"/>
    <w:rsid w:val="009F3BFA"/>
    <w:rsid w:val="00A154CA"/>
    <w:rsid w:val="00A261ED"/>
    <w:rsid w:val="00A65C85"/>
    <w:rsid w:val="00A85DC9"/>
    <w:rsid w:val="00AA3B68"/>
    <w:rsid w:val="00AA7F69"/>
    <w:rsid w:val="00AB77C9"/>
    <w:rsid w:val="00AC57D7"/>
    <w:rsid w:val="00AD0974"/>
    <w:rsid w:val="00AE1B22"/>
    <w:rsid w:val="00AF7B88"/>
    <w:rsid w:val="00B029AA"/>
    <w:rsid w:val="00B122B6"/>
    <w:rsid w:val="00B13ACC"/>
    <w:rsid w:val="00B14B02"/>
    <w:rsid w:val="00B17CBF"/>
    <w:rsid w:val="00B26EB1"/>
    <w:rsid w:val="00B27CC2"/>
    <w:rsid w:val="00B37553"/>
    <w:rsid w:val="00B5126B"/>
    <w:rsid w:val="00B52F93"/>
    <w:rsid w:val="00B67FE3"/>
    <w:rsid w:val="00B74BBD"/>
    <w:rsid w:val="00B94B69"/>
    <w:rsid w:val="00BA4717"/>
    <w:rsid w:val="00BB1D85"/>
    <w:rsid w:val="00BB28CF"/>
    <w:rsid w:val="00BB6590"/>
    <w:rsid w:val="00BC6328"/>
    <w:rsid w:val="00BE74FF"/>
    <w:rsid w:val="00C03CB7"/>
    <w:rsid w:val="00C1094D"/>
    <w:rsid w:val="00C16A1A"/>
    <w:rsid w:val="00C177AD"/>
    <w:rsid w:val="00C244B3"/>
    <w:rsid w:val="00C51095"/>
    <w:rsid w:val="00C64188"/>
    <w:rsid w:val="00C705F4"/>
    <w:rsid w:val="00C800C6"/>
    <w:rsid w:val="00C91E37"/>
    <w:rsid w:val="00C94DF3"/>
    <w:rsid w:val="00C94EC8"/>
    <w:rsid w:val="00C96E90"/>
    <w:rsid w:val="00CA1BD1"/>
    <w:rsid w:val="00CA462D"/>
    <w:rsid w:val="00CC7727"/>
    <w:rsid w:val="00CE0FF9"/>
    <w:rsid w:val="00CF1CB1"/>
    <w:rsid w:val="00CF2264"/>
    <w:rsid w:val="00D02280"/>
    <w:rsid w:val="00D11BE2"/>
    <w:rsid w:val="00D20EA3"/>
    <w:rsid w:val="00D225BA"/>
    <w:rsid w:val="00D22D73"/>
    <w:rsid w:val="00D25F0C"/>
    <w:rsid w:val="00D2644E"/>
    <w:rsid w:val="00D268A5"/>
    <w:rsid w:val="00D30F7A"/>
    <w:rsid w:val="00D33940"/>
    <w:rsid w:val="00D46057"/>
    <w:rsid w:val="00D501E8"/>
    <w:rsid w:val="00D51665"/>
    <w:rsid w:val="00D66845"/>
    <w:rsid w:val="00D766FE"/>
    <w:rsid w:val="00D92E1D"/>
    <w:rsid w:val="00D93DD2"/>
    <w:rsid w:val="00DA1008"/>
    <w:rsid w:val="00DA1C61"/>
    <w:rsid w:val="00DB665D"/>
    <w:rsid w:val="00DC149F"/>
    <w:rsid w:val="00DD51D6"/>
    <w:rsid w:val="00DF4456"/>
    <w:rsid w:val="00E02632"/>
    <w:rsid w:val="00E058B9"/>
    <w:rsid w:val="00E11B81"/>
    <w:rsid w:val="00E30461"/>
    <w:rsid w:val="00E44D90"/>
    <w:rsid w:val="00E475F2"/>
    <w:rsid w:val="00E50372"/>
    <w:rsid w:val="00E51835"/>
    <w:rsid w:val="00E77048"/>
    <w:rsid w:val="00EA3909"/>
    <w:rsid w:val="00EB30BF"/>
    <w:rsid w:val="00EC0E7A"/>
    <w:rsid w:val="00EC2C10"/>
    <w:rsid w:val="00EC2FC7"/>
    <w:rsid w:val="00EC3833"/>
    <w:rsid w:val="00ED0BFB"/>
    <w:rsid w:val="00ED3700"/>
    <w:rsid w:val="00ED3BCC"/>
    <w:rsid w:val="00ED540D"/>
    <w:rsid w:val="00EE3CCF"/>
    <w:rsid w:val="00EE6618"/>
    <w:rsid w:val="00F06D13"/>
    <w:rsid w:val="00F12B6C"/>
    <w:rsid w:val="00F166CA"/>
    <w:rsid w:val="00F23799"/>
    <w:rsid w:val="00F2722C"/>
    <w:rsid w:val="00F338AB"/>
    <w:rsid w:val="00F46B4A"/>
    <w:rsid w:val="00F50E23"/>
    <w:rsid w:val="00F57C87"/>
    <w:rsid w:val="00F62F0D"/>
    <w:rsid w:val="00F65604"/>
    <w:rsid w:val="00F66AC7"/>
    <w:rsid w:val="00F70799"/>
    <w:rsid w:val="00F741C2"/>
    <w:rsid w:val="00FA528D"/>
    <w:rsid w:val="00FB272F"/>
    <w:rsid w:val="00FB3B28"/>
    <w:rsid w:val="00FB4D67"/>
    <w:rsid w:val="00FB69ED"/>
    <w:rsid w:val="00FD1E9D"/>
    <w:rsid w:val="00FD3871"/>
    <w:rsid w:val="00FD439B"/>
    <w:rsid w:val="00FD7988"/>
    <w:rsid w:val="00FE247C"/>
    <w:rsid w:val="00FE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hapeDefaults>
    <o:shapedefaults v:ext="edit" spidmax="1026"/>
    <o:shapelayout v:ext="edit">
      <o:idmap v:ext="edit" data="1"/>
    </o:shapelayout>
  </w:shapeDefaults>
  <w:decimalSymbol w:val="."/>
  <w:listSeparator w:val=","/>
  <w14:docId w14:val="4D2434EB"/>
  <w15:docId w15:val="{E125B43B-F887-4888-9E8D-727D1EA1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B1D85"/>
  </w:style>
  <w:style w:type="paragraph" w:styleId="Heading1">
    <w:name w:val="heading 1"/>
    <w:basedOn w:val="Normal"/>
    <w:next w:val="BodyText"/>
    <w:qFormat/>
    <w:rsid w:val="00BB1D85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Normal"/>
    <w:qFormat/>
    <w:rsid w:val="00BB1D85"/>
    <w:pPr>
      <w:keepNext/>
      <w:widowControl w:val="0"/>
      <w:pBdr>
        <w:top w:val="single" w:sz="6" w:space="0" w:color="FFFFFF"/>
        <w:left w:val="single" w:sz="6" w:space="0" w:color="FFFFFF"/>
        <w:bottom w:val="single" w:sz="6" w:space="0" w:color="FFFFFF"/>
        <w:right w:val="single" w:sz="6" w:space="0" w:color="FFFFFF"/>
      </w:pBdr>
      <w:tabs>
        <w:tab w:val="left" w:pos="720"/>
        <w:tab w:val="left" w:pos="1440"/>
        <w:tab w:val="left" w:pos="2160"/>
        <w:tab w:val="left" w:pos="2880"/>
        <w:tab w:val="left" w:pos="3600"/>
      </w:tabs>
      <w:jc w:val="center"/>
      <w:outlineLvl w:val="1"/>
    </w:pPr>
    <w:rPr>
      <w:rFonts w:ascii="UnivrstyRoman BT" w:hAnsi="UnivrstyRoman BT"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semiHidden/>
    <w:rsid w:val="00BB1D85"/>
  </w:style>
  <w:style w:type="paragraph" w:styleId="BodyText">
    <w:name w:val="Body Text"/>
    <w:basedOn w:val="Normal"/>
    <w:rsid w:val="00BB1D85"/>
    <w:pPr>
      <w:spacing w:after="220" w:line="180" w:lineRule="atLeast"/>
      <w:jc w:val="both"/>
    </w:pPr>
    <w:rPr>
      <w:rFonts w:ascii="Arial" w:hAnsi="Arial"/>
      <w:spacing w:val="-5"/>
    </w:rPr>
  </w:style>
  <w:style w:type="paragraph" w:styleId="MessageHeader">
    <w:name w:val="Message Header"/>
    <w:basedOn w:val="BodyText"/>
    <w:rsid w:val="00BB1D85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BB1D85"/>
    <w:pPr>
      <w:spacing w:before="220"/>
    </w:pPr>
  </w:style>
  <w:style w:type="character" w:customStyle="1" w:styleId="MessageHeaderLabel">
    <w:name w:val="Message Header Label"/>
    <w:rsid w:val="00BB1D85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BB1D85"/>
    <w:pPr>
      <w:pBdr>
        <w:bottom w:val="single" w:sz="6" w:space="15" w:color="auto"/>
      </w:pBdr>
      <w:spacing w:after="320"/>
    </w:pPr>
  </w:style>
  <w:style w:type="character" w:styleId="Hyperlink">
    <w:name w:val="Hyperlink"/>
    <w:rsid w:val="00BB1D85"/>
    <w:rPr>
      <w:color w:val="0000FF"/>
      <w:u w:val="single"/>
    </w:rPr>
  </w:style>
  <w:style w:type="paragraph" w:styleId="BalloonText">
    <w:name w:val="Balloon Text"/>
    <w:basedOn w:val="Normal"/>
    <w:semiHidden/>
    <w:rsid w:val="005305E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05C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8F3D6C"/>
    <w:pPr>
      <w:spacing w:before="100" w:beforeAutospacing="1" w:after="100" w:afterAutospacing="1"/>
    </w:pPr>
    <w:rPr>
      <w:sz w:val="24"/>
      <w:szCs w:val="24"/>
    </w:rPr>
  </w:style>
  <w:style w:type="character" w:customStyle="1" w:styleId="text-fancy">
    <w:name w:val="text-fancy"/>
    <w:basedOn w:val="DefaultParagraphFont"/>
    <w:rsid w:val="007928AC"/>
  </w:style>
  <w:style w:type="paragraph" w:customStyle="1" w:styleId="2012text">
    <w:name w:val="2012 text"/>
    <w:uiPriority w:val="99"/>
    <w:qFormat/>
    <w:rsid w:val="006E2DEA"/>
    <w:pPr>
      <w:spacing w:after="280" w:line="280" w:lineRule="exact"/>
    </w:pPr>
    <w:rPr>
      <w:rFonts w:ascii="Times" w:hAnsi="Times" w:cs="Times"/>
      <w:sz w:val="22"/>
      <w:szCs w:val="22"/>
    </w:rPr>
  </w:style>
  <w:style w:type="character" w:customStyle="1" w:styleId="resizeable">
    <w:name w:val="resizeable"/>
    <w:basedOn w:val="DefaultParagraphFont"/>
    <w:rsid w:val="001D4838"/>
  </w:style>
  <w:style w:type="paragraph" w:styleId="Revision">
    <w:name w:val="Revision"/>
    <w:hidden/>
    <w:uiPriority w:val="99"/>
    <w:semiHidden/>
    <w:rsid w:val="00780DBD"/>
  </w:style>
  <w:style w:type="character" w:styleId="CommentReference">
    <w:name w:val="annotation reference"/>
    <w:basedOn w:val="DefaultParagraphFont"/>
    <w:semiHidden/>
    <w:unhideWhenUsed/>
    <w:rsid w:val="00780DB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780DBD"/>
  </w:style>
  <w:style w:type="character" w:customStyle="1" w:styleId="CommentTextChar">
    <w:name w:val="Comment Text Char"/>
    <w:basedOn w:val="DefaultParagraphFont"/>
    <w:link w:val="CommentText"/>
    <w:semiHidden/>
    <w:rsid w:val="00780DBD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80D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80DB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4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Letters%20&amp;%20Faxes\Diocesan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1fa912-7245-4e00-9efa-dac0d3e1f072">
      <Terms xmlns="http://schemas.microsoft.com/office/infopath/2007/PartnerControls"/>
    </lcf76f155ced4ddcb4097134ff3c332f>
    <TaxCatchAll xmlns="49fd5bac-3f7b-4a4f-b721-35f8a6dfa5d4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45E425373A344D83CE8C00AB200D25" ma:contentTypeVersion="16" ma:contentTypeDescription="Create a new document." ma:contentTypeScope="" ma:versionID="d23909d2567df866179744e1b61e892b">
  <xsd:schema xmlns:xsd="http://www.w3.org/2001/XMLSchema" xmlns:xs="http://www.w3.org/2001/XMLSchema" xmlns:p="http://schemas.microsoft.com/office/2006/metadata/properties" xmlns:ns2="d41fa912-7245-4e00-9efa-dac0d3e1f072" xmlns:ns3="49fd5bac-3f7b-4a4f-b721-35f8a6dfa5d4" targetNamespace="http://schemas.microsoft.com/office/2006/metadata/properties" ma:root="true" ma:fieldsID="3337b53f85fa92e3473071ce53a922bd" ns2:_="" ns3:_="">
    <xsd:import namespace="d41fa912-7245-4e00-9efa-dac0d3e1f072"/>
    <xsd:import namespace="49fd5bac-3f7b-4a4f-b721-35f8a6dfa5d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fa912-7245-4e00-9efa-dac0d3e1f07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b34e377-1823-499a-8198-4aed2132a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d5bac-3f7b-4a4f-b721-35f8a6dfa5d4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250e105-9a85-44c3-9a56-eaaaa51af1b9}" ma:internalName="TaxCatchAll" ma:showField="CatchAllData" ma:web="49fd5bac-3f7b-4a4f-b721-35f8a6dfa5d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FFE4929-F5AA-4E94-A32E-0215D289D80B}">
  <ds:schemaRefs>
    <ds:schemaRef ds:uri="http://schemas.microsoft.com/office/2006/metadata/properties"/>
    <ds:schemaRef ds:uri="http://schemas.microsoft.com/office/infopath/2007/PartnerControls"/>
    <ds:schemaRef ds:uri="d41fa912-7245-4e00-9efa-dac0d3e1f072"/>
    <ds:schemaRef ds:uri="49fd5bac-3f7b-4a4f-b721-35f8a6dfa5d4"/>
  </ds:schemaRefs>
</ds:datastoreItem>
</file>

<file path=customXml/itemProps2.xml><?xml version="1.0" encoding="utf-8"?>
<ds:datastoreItem xmlns:ds="http://schemas.openxmlformats.org/officeDocument/2006/customXml" ds:itemID="{6A23FF0D-6A3F-4828-9EB8-659E68D46F2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63F2B4-DC76-458E-AB13-68253D97A6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fa912-7245-4e00-9efa-dac0d3e1f072"/>
    <ds:schemaRef ds:uri="49fd5bac-3f7b-4a4f-b721-35f8a6dfa5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Diocesan Letterhead</Template>
  <TotalTime>81</TotalTime>
  <Pages>1</Pages>
  <Words>286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Randy Brown</dc:creator>
  <cp:keywords/>
  <cp:lastModifiedBy>Theresa Kisrow</cp:lastModifiedBy>
  <cp:revision>5</cp:revision>
  <cp:lastPrinted>2020-01-13T20:39:00Z</cp:lastPrinted>
  <dcterms:created xsi:type="dcterms:W3CDTF">2023-03-06T16:43:00Z</dcterms:created>
  <dcterms:modified xsi:type="dcterms:W3CDTF">2025-03-07T20:48:00Z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0x010100A245E425373A344D83CE8C00AB200D25</vt:lpwstr>
  </property>
  <property fmtid="{D5CDD505-2E9C-101B-9397-08002B2CF9AE}" pid="3" name="MediaServiceImageTags">
    <vt:lpwstr/>
  </property>
</Properties>
</file>